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8"/>
        <w:gridCol w:w="6618"/>
      </w:tblGrid>
      <w:tr w:rsidR="000172E5" w:rsidRPr="00637200" w14:paraId="4ABB8990" w14:textId="77777777" w:rsidTr="008A01BC">
        <w:tc>
          <w:tcPr>
            <w:tcW w:w="5000" w:type="pct"/>
            <w:gridSpan w:val="2"/>
            <w:shd w:val="clear" w:color="auto" w:fill="auto"/>
            <w:vAlign w:val="bottom"/>
          </w:tcPr>
          <w:p w14:paraId="4FE9785E" w14:textId="6AF1A23F" w:rsidR="000172E5" w:rsidRPr="00637200" w:rsidRDefault="00AE3099" w:rsidP="00637200">
            <w:pPr>
              <w:pStyle w:val="berschrift1"/>
            </w:pPr>
            <w:r>
              <w:t>Kontaktdaten</w:t>
            </w:r>
          </w:p>
        </w:tc>
      </w:tr>
      <w:tr w:rsidR="00C96275" w:rsidRPr="00846B76" w14:paraId="34433F7B" w14:textId="77777777" w:rsidTr="006145D8">
        <w:tc>
          <w:tcPr>
            <w:tcW w:w="1334" w:type="pct"/>
            <w:vAlign w:val="bottom"/>
          </w:tcPr>
          <w:p w14:paraId="3BCCA0B1" w14:textId="6ECC2BDA" w:rsidR="00C96275" w:rsidRDefault="00C96275" w:rsidP="00637200">
            <w:pPr>
              <w:pStyle w:val="Standardeinzug"/>
            </w:pPr>
            <w:r>
              <w:t>Anrede / Titel</w:t>
            </w:r>
          </w:p>
        </w:tc>
        <w:tc>
          <w:tcPr>
            <w:tcW w:w="3666" w:type="pct"/>
            <w:tcBorders>
              <w:bottom w:val="single" w:sz="4" w:space="0" w:color="auto"/>
            </w:tcBorders>
            <w:vAlign w:val="bottom"/>
          </w:tcPr>
          <w:p w14:paraId="343D71CB" w14:textId="77777777" w:rsidR="00C96275" w:rsidRPr="00846B76" w:rsidRDefault="00C96275" w:rsidP="00311D4F"/>
        </w:tc>
      </w:tr>
      <w:tr w:rsidR="000172E5" w:rsidRPr="00846B76" w14:paraId="6CF36912" w14:textId="77777777" w:rsidTr="006145D8">
        <w:sdt>
          <w:sdtPr>
            <w:id w:val="1621259925"/>
            <w:placeholder>
              <w:docPart w:val="974794E681F743B6B912CB1955B38487"/>
            </w:placeholder>
            <w:temporary/>
            <w:showingPlcHdr/>
            <w15:appearance w15:val="hidden"/>
          </w:sdtPr>
          <w:sdtEndPr/>
          <w:sdtContent>
            <w:tc>
              <w:tcPr>
                <w:tcW w:w="1334" w:type="pct"/>
                <w:vAlign w:val="bottom"/>
              </w:tcPr>
              <w:p w14:paraId="17992F55" w14:textId="77777777" w:rsidR="000172E5" w:rsidRPr="00637200" w:rsidRDefault="007147D7" w:rsidP="00637200">
                <w:pPr>
                  <w:pStyle w:val="Standardeinzug"/>
                </w:pPr>
                <w:r w:rsidRPr="00637200">
                  <w:rPr>
                    <w:lang w:bidi="de-DE"/>
                  </w:rPr>
                  <w:t>Vorname</w:t>
                </w:r>
              </w:p>
            </w:tc>
          </w:sdtContent>
        </w:sdt>
        <w:tc>
          <w:tcPr>
            <w:tcW w:w="3666" w:type="pct"/>
            <w:tcBorders>
              <w:bottom w:val="single" w:sz="4" w:space="0" w:color="auto"/>
            </w:tcBorders>
            <w:vAlign w:val="bottom"/>
          </w:tcPr>
          <w:p w14:paraId="6AB9976F" w14:textId="77777777" w:rsidR="000172E5" w:rsidRPr="00846B76" w:rsidRDefault="000172E5" w:rsidP="00311D4F"/>
        </w:tc>
      </w:tr>
      <w:tr w:rsidR="000172E5" w:rsidRPr="00846B76" w14:paraId="76E67FC0" w14:textId="77777777" w:rsidTr="006145D8">
        <w:sdt>
          <w:sdtPr>
            <w:id w:val="-1470592894"/>
            <w:placeholder>
              <w:docPart w:val="903F9545FC4D4B2A87B8E7444A9DA15B"/>
            </w:placeholder>
            <w:temporary/>
            <w:showingPlcHdr/>
            <w15:appearance w15:val="hidden"/>
          </w:sdtPr>
          <w:sdtEndPr/>
          <w:sdtContent>
            <w:tc>
              <w:tcPr>
                <w:tcW w:w="1334" w:type="pct"/>
                <w:vAlign w:val="bottom"/>
              </w:tcPr>
              <w:p w14:paraId="5112B905" w14:textId="77777777" w:rsidR="000172E5" w:rsidRPr="00637200" w:rsidRDefault="007147D7" w:rsidP="00637200">
                <w:pPr>
                  <w:pStyle w:val="Standardeinzug"/>
                </w:pPr>
                <w:r w:rsidRPr="00637200">
                  <w:rPr>
                    <w:lang w:bidi="de-DE"/>
                  </w:rPr>
                  <w:t>Nachname</w:t>
                </w:r>
              </w:p>
            </w:tc>
          </w:sdtContent>
        </w:sdt>
        <w:tc>
          <w:tcPr>
            <w:tcW w:w="3666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650DACB" w14:textId="77777777" w:rsidR="000172E5" w:rsidRPr="00846B76" w:rsidRDefault="000172E5" w:rsidP="00311D4F"/>
        </w:tc>
      </w:tr>
      <w:tr w:rsidR="00A11BD1" w:rsidRPr="00846B76" w14:paraId="2C04EBF8" w14:textId="77777777" w:rsidTr="006145D8">
        <w:tc>
          <w:tcPr>
            <w:tcW w:w="1334" w:type="pct"/>
            <w:vAlign w:val="bottom"/>
          </w:tcPr>
          <w:p w14:paraId="5D213F8C" w14:textId="122D4CD6" w:rsidR="00A11BD1" w:rsidRDefault="00A11BD1" w:rsidP="00637200">
            <w:pPr>
              <w:pStyle w:val="Standardeinzug"/>
            </w:pPr>
            <w:r>
              <w:t>ggf. Institution</w:t>
            </w:r>
          </w:p>
        </w:tc>
        <w:tc>
          <w:tcPr>
            <w:tcW w:w="3666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F8FD5AB" w14:textId="77777777" w:rsidR="00A11BD1" w:rsidRPr="00846B76" w:rsidRDefault="00A11BD1" w:rsidP="00311D4F"/>
        </w:tc>
      </w:tr>
      <w:tr w:rsidR="00C96275" w:rsidRPr="00846B76" w14:paraId="4273FA1A" w14:textId="77777777" w:rsidTr="006145D8">
        <w:tc>
          <w:tcPr>
            <w:tcW w:w="1334" w:type="pct"/>
            <w:vAlign w:val="bottom"/>
          </w:tcPr>
          <w:p w14:paraId="4E7DD315" w14:textId="2BDCBAF4" w:rsidR="00C96275" w:rsidRDefault="00C96275" w:rsidP="00637200">
            <w:pPr>
              <w:pStyle w:val="Standardeinzug"/>
            </w:pPr>
            <w:r>
              <w:t>Anschrift</w:t>
            </w:r>
          </w:p>
        </w:tc>
        <w:tc>
          <w:tcPr>
            <w:tcW w:w="3666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C17A724" w14:textId="77777777" w:rsidR="00C96275" w:rsidRPr="00846B76" w:rsidRDefault="00C96275" w:rsidP="00311D4F"/>
        </w:tc>
      </w:tr>
      <w:tr w:rsidR="000172E5" w:rsidRPr="00846B76" w14:paraId="2B79A48C" w14:textId="77777777" w:rsidTr="006145D8">
        <w:sdt>
          <w:sdtPr>
            <w:id w:val="1334104394"/>
            <w:placeholder>
              <w:docPart w:val="90F17DCF23734418A0CC0530134351D4"/>
            </w:placeholder>
            <w:temporary/>
            <w:showingPlcHdr/>
            <w15:appearance w15:val="hidden"/>
          </w:sdtPr>
          <w:sdtEndPr/>
          <w:sdtContent>
            <w:tc>
              <w:tcPr>
                <w:tcW w:w="1334" w:type="pct"/>
                <w:vAlign w:val="bottom"/>
              </w:tcPr>
              <w:p w14:paraId="7D701207" w14:textId="77777777" w:rsidR="000172E5" w:rsidRPr="00637200" w:rsidRDefault="007147D7" w:rsidP="00637200">
                <w:pPr>
                  <w:pStyle w:val="Standardeinzug"/>
                </w:pPr>
                <w:r w:rsidRPr="00637200">
                  <w:rPr>
                    <w:lang w:bidi="de-DE"/>
                  </w:rPr>
                  <w:t>E-Mail-Adresse</w:t>
                </w:r>
              </w:p>
            </w:tc>
          </w:sdtContent>
        </w:sdt>
        <w:tc>
          <w:tcPr>
            <w:tcW w:w="3666" w:type="pct"/>
            <w:tcBorders>
              <w:bottom w:val="single" w:sz="4" w:space="0" w:color="auto"/>
            </w:tcBorders>
            <w:vAlign w:val="bottom"/>
          </w:tcPr>
          <w:p w14:paraId="4F708A62" w14:textId="77777777" w:rsidR="000172E5" w:rsidRPr="00846B76" w:rsidRDefault="000172E5" w:rsidP="00311D4F"/>
        </w:tc>
      </w:tr>
      <w:tr w:rsidR="00C96275" w:rsidRPr="00846B76" w14:paraId="667BEF7F" w14:textId="77777777" w:rsidTr="006145D8">
        <w:tc>
          <w:tcPr>
            <w:tcW w:w="1334" w:type="pct"/>
            <w:vAlign w:val="bottom"/>
          </w:tcPr>
          <w:p w14:paraId="1DBB2C36" w14:textId="04B029BE" w:rsidR="00C96275" w:rsidRDefault="00C96275" w:rsidP="00637200">
            <w:pPr>
              <w:pStyle w:val="Standardeinzug"/>
            </w:pPr>
            <w:r>
              <w:t>Datum</w:t>
            </w:r>
          </w:p>
        </w:tc>
        <w:tc>
          <w:tcPr>
            <w:tcW w:w="3666" w:type="pct"/>
            <w:tcBorders>
              <w:bottom w:val="single" w:sz="4" w:space="0" w:color="auto"/>
            </w:tcBorders>
            <w:vAlign w:val="bottom"/>
          </w:tcPr>
          <w:p w14:paraId="309BDD0C" w14:textId="77777777" w:rsidR="00C96275" w:rsidRPr="00846B76" w:rsidRDefault="00C96275" w:rsidP="00311D4F"/>
        </w:tc>
      </w:tr>
      <w:tr w:rsidR="000172E5" w:rsidRPr="00846B76" w14:paraId="48EF87A8" w14:textId="77777777" w:rsidTr="006145D8">
        <w:trPr>
          <w:trHeight w:val="54"/>
        </w:trPr>
        <w:tc>
          <w:tcPr>
            <w:tcW w:w="5000" w:type="pct"/>
            <w:gridSpan w:val="2"/>
            <w:shd w:val="clear" w:color="auto" w:fill="auto"/>
            <w:vAlign w:val="bottom"/>
          </w:tcPr>
          <w:p w14:paraId="74AA6B9E" w14:textId="77777777" w:rsidR="000172E5" w:rsidRPr="00846B76" w:rsidRDefault="000172E5" w:rsidP="006145D8">
            <w:pPr>
              <w:rPr>
                <w:rFonts w:asciiTheme="majorHAnsi" w:hAnsiTheme="majorHAnsi"/>
                <w:b/>
                <w:sz w:val="8"/>
              </w:rPr>
            </w:pPr>
          </w:p>
        </w:tc>
      </w:tr>
      <w:tr w:rsidR="006B1607" w:rsidRPr="00846B76" w14:paraId="12CB06F4" w14:textId="77777777" w:rsidTr="006145D8">
        <w:trPr>
          <w:trHeight w:val="54"/>
        </w:trPr>
        <w:tc>
          <w:tcPr>
            <w:tcW w:w="5000" w:type="pct"/>
            <w:gridSpan w:val="2"/>
            <w:shd w:val="clear" w:color="auto" w:fill="auto"/>
            <w:vAlign w:val="bottom"/>
          </w:tcPr>
          <w:p w14:paraId="11D679E9" w14:textId="2D8CB461" w:rsidR="006B1607" w:rsidRPr="0053779E" w:rsidRDefault="006B1607" w:rsidP="006B1607">
            <w:pPr>
              <w:spacing w:after="160" w:line="259" w:lineRule="auto"/>
            </w:pPr>
            <w:sdt>
              <w:sdtPr>
                <w:id w:val="-1726055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53779E">
              <w:t>Ich habe die Datenschutzinformationen zur Kenntnis genommen.</w:t>
            </w:r>
          </w:p>
          <w:p w14:paraId="4173CEA2" w14:textId="77777777" w:rsidR="006B1607" w:rsidRPr="00846B76" w:rsidRDefault="006B1607" w:rsidP="006145D8">
            <w:pPr>
              <w:rPr>
                <w:rFonts w:asciiTheme="majorHAnsi" w:hAnsiTheme="majorHAnsi"/>
                <w:b/>
                <w:sz w:val="8"/>
              </w:rPr>
            </w:pPr>
          </w:p>
        </w:tc>
      </w:tr>
      <w:tr w:rsidR="000172E5" w:rsidRPr="00846B76" w14:paraId="6F7936DF" w14:textId="77777777" w:rsidTr="008A01BC">
        <w:tc>
          <w:tcPr>
            <w:tcW w:w="5000" w:type="pct"/>
            <w:gridSpan w:val="2"/>
            <w:shd w:val="clear" w:color="auto" w:fill="auto"/>
            <w:vAlign w:val="bottom"/>
          </w:tcPr>
          <w:p w14:paraId="28340A3B" w14:textId="139B7769" w:rsidR="000172E5" w:rsidRPr="00846B76" w:rsidRDefault="00EA0D80" w:rsidP="00EA0D80">
            <w:pPr>
              <w:pStyle w:val="berschrift1"/>
            </w:pPr>
            <w:r>
              <w:t xml:space="preserve"> </w:t>
            </w:r>
            <w:r w:rsidRPr="00EA0D80">
              <w:t xml:space="preserve">Hinweise, Anmerkungen und Vorschläge </w:t>
            </w:r>
          </w:p>
        </w:tc>
      </w:tr>
    </w:tbl>
    <w:tbl>
      <w:tblPr>
        <w:tblStyle w:val="Tabellenraster"/>
        <w:tblpPr w:leftFromText="141" w:rightFromText="141" w:vertAnchor="text" w:horzAnchor="margin" w:tblpY="184"/>
        <w:tblW w:w="9131" w:type="dxa"/>
        <w:tblLook w:val="00A0" w:firstRow="1" w:lastRow="0" w:firstColumn="1" w:lastColumn="0" w:noHBand="0" w:noVBand="0"/>
      </w:tblPr>
      <w:tblGrid>
        <w:gridCol w:w="3043"/>
        <w:gridCol w:w="1063"/>
        <w:gridCol w:w="5025"/>
      </w:tblGrid>
      <w:tr w:rsidR="00D432CF" w14:paraId="58B968C6" w14:textId="77777777" w:rsidTr="006F5A0F">
        <w:trPr>
          <w:trHeight w:val="251"/>
          <w:tblHeader/>
        </w:trPr>
        <w:tc>
          <w:tcPr>
            <w:tcW w:w="3043" w:type="dxa"/>
          </w:tcPr>
          <w:p w14:paraId="13810088" w14:textId="77777777" w:rsidR="00D432CF" w:rsidRPr="006F5A0F" w:rsidRDefault="00D432CF" w:rsidP="00D432CF">
            <w:pPr>
              <w:rPr>
                <w:b/>
                <w:bCs/>
              </w:rPr>
            </w:pPr>
            <w:r w:rsidRPr="006F5A0F">
              <w:rPr>
                <w:b/>
                <w:bCs/>
              </w:rPr>
              <w:t>Kapitel</w:t>
            </w:r>
          </w:p>
        </w:tc>
        <w:tc>
          <w:tcPr>
            <w:tcW w:w="1063" w:type="dxa"/>
          </w:tcPr>
          <w:p w14:paraId="56FE1957" w14:textId="77777777" w:rsidR="00D432CF" w:rsidRPr="006F5A0F" w:rsidRDefault="00D432CF" w:rsidP="00D432CF">
            <w:pPr>
              <w:rPr>
                <w:b/>
                <w:bCs/>
              </w:rPr>
            </w:pPr>
            <w:r w:rsidRPr="006F5A0F">
              <w:rPr>
                <w:b/>
                <w:bCs/>
              </w:rPr>
              <w:t>Seite</w:t>
            </w:r>
          </w:p>
        </w:tc>
        <w:tc>
          <w:tcPr>
            <w:tcW w:w="5025" w:type="dxa"/>
          </w:tcPr>
          <w:p w14:paraId="6D1EFC13" w14:textId="77777777" w:rsidR="00D432CF" w:rsidRPr="006F5A0F" w:rsidRDefault="00D432CF" w:rsidP="00D432CF">
            <w:pPr>
              <w:rPr>
                <w:b/>
                <w:bCs/>
              </w:rPr>
            </w:pPr>
            <w:r w:rsidRPr="006F5A0F">
              <w:rPr>
                <w:b/>
                <w:bCs/>
              </w:rPr>
              <w:t>Anmerkung</w:t>
            </w:r>
          </w:p>
        </w:tc>
      </w:tr>
      <w:tr w:rsidR="00D432CF" w14:paraId="2506EFE6" w14:textId="77777777" w:rsidTr="006F5A0F">
        <w:trPr>
          <w:trHeight w:val="251"/>
          <w:tblHeader/>
        </w:trPr>
        <w:sdt>
          <w:sdtPr>
            <w:alias w:val="Kapitel"/>
            <w:tag w:val="Kapitel"/>
            <w:id w:val="240099"/>
            <w:placeholder>
              <w:docPart w:val="111AE55F6BA34DD49C240C815093706E"/>
            </w:placeholder>
            <w:showingPlcHdr/>
            <w:dropDownList>
              <w:listItem w:value="Wählen Sie ein Element aus."/>
              <w:listItem w:displayText="1. Einleitung" w:value="1. Einleitung"/>
              <w:listItem w:displayText="2. Klimaentwicklung" w:value="2. Klimaentwicklung"/>
              <w:listItem w:displayText="3.1 Bodenschutz" w:value="3.1 Bodenschutz"/>
              <w:listItem w:displayText="3.2 Wasserwirtschaft" w:value="3.2 Wasserwirtschaft"/>
              <w:listItem w:displayText="3.3 Schutz vor Wasser" w:value="3.3 Schutz vor Wasser"/>
              <w:listItem w:displayText="3.4 Fischerei" w:value="3.4 Fischerei"/>
              <w:listItem w:displayText="3.5 Landwirtschaft und Gartenbau" w:value="3.5 Landwirtschaft und Gartenbau"/>
              <w:listItem w:displayText="3.6 Wald und Forstwirtschaft" w:value="3.6 Wald und Forstwirtschaft"/>
              <w:listItem w:displayText="3.7 Biodiversität und Naturschutz" w:value="3.7 Biodiversität und Naturschutz"/>
              <w:listItem w:displayText="3.8 Gesundheitswesen" w:value="3.8 Gesundheitswesen"/>
              <w:listItem w:displayText="3.9 Bauwesen" w:value="3.9 Bauwesen"/>
              <w:listItem w:displayText="3.10 Energiewirtschaft" w:value="3.10 Energiewirtschaft"/>
              <w:listItem w:displayText="3.11 Industrie und Gewerbe" w:value="3.11 Industrie und Gewerbe"/>
              <w:listItem w:displayText="3.12 Verkehrswege und -netze" w:value="3.12 Verkehrswege und -netze"/>
              <w:listItem w:displayText="3.13 Tourismus" w:value="3.13 Tourismus"/>
              <w:listItem w:displayText="3.14 Katastrophenschutz" w:value="3.14 Katastrophenschutz"/>
              <w:listItem w:displayText="3.15 Eigenvorsorge, Business Conitnuity Management und Krisenmanagement" w:value="3.15 Eigenvorsorge, Business Conitnuity Management und Krisenmanagement"/>
              <w:listItem w:displayText="3.16 Räumliche Planung" w:value="3.16 Räumliche Planung"/>
              <w:listItem w:displayText="3.17 Wissenschaft und Forschung" w:value="3.17 Wissenschaft und Forschung"/>
              <w:listItem w:displayText="3.18 Bildung und Qualifizierung" w:value="3.18 Bildung und Qualifizierung"/>
              <w:listItem w:displayText="3.19 Kommunale Klimafolgenanpassung" w:value="3.19 Kommunale Klimafolgenanpassung"/>
              <w:listItem w:displayText="3.20 Kommunikation als Schlüssel zur Klimaanpassung in Niedersachsen" w:value="3.20 Kommunikation als Schlüssel zur Klimaanpassung in Niedersachsen"/>
              <w:listItem w:displayText="4. Maßnahmenprogramm als Schlüssel zur Klimaanpassung in Niedersachsen" w:value="4. Maßnahmenprogramm als Schlüssel zur Klimaanpassung in Niedersachsen"/>
              <w:listItem w:displayText="5. Regionalisierte Auswertung" w:value="5. Regionalisierte Auswertung"/>
              <w:listItem w:displayText="6. Zusammenfassung" w:value="6. Zusammenfassung"/>
            </w:dropDownList>
          </w:sdtPr>
          <w:sdtEndPr/>
          <w:sdtContent>
            <w:tc>
              <w:tcPr>
                <w:tcW w:w="3043" w:type="dxa"/>
              </w:tcPr>
              <w:p w14:paraId="5BF56824" w14:textId="786E1A07" w:rsidR="00D432CF" w:rsidRDefault="00C40610" w:rsidP="00D432CF">
                <w:r w:rsidRPr="0051786C">
                  <w:rPr>
                    <w:rStyle w:val="Hashtag"/>
                  </w:rPr>
                  <w:t>Wählen Sie ein Element aus.</w:t>
                </w:r>
              </w:p>
            </w:tc>
          </w:sdtContent>
        </w:sdt>
        <w:tc>
          <w:tcPr>
            <w:tcW w:w="1063" w:type="dxa"/>
          </w:tcPr>
          <w:p w14:paraId="70A922B7" w14:textId="77777777" w:rsidR="00D432CF" w:rsidRDefault="00D432CF" w:rsidP="00D432CF"/>
        </w:tc>
        <w:tc>
          <w:tcPr>
            <w:tcW w:w="5025" w:type="dxa"/>
          </w:tcPr>
          <w:p w14:paraId="23A5A711" w14:textId="77777777" w:rsidR="00D432CF" w:rsidRDefault="00D432CF" w:rsidP="00D432CF"/>
        </w:tc>
      </w:tr>
      <w:tr w:rsidR="00D432CF" w14:paraId="43BDF5DE" w14:textId="77777777" w:rsidTr="006F5A0F">
        <w:trPr>
          <w:trHeight w:val="251"/>
          <w:tblHeader/>
        </w:trPr>
        <w:sdt>
          <w:sdtPr>
            <w:alias w:val="Kapitel"/>
            <w:tag w:val="Kapitel"/>
            <w:id w:val="1883593466"/>
            <w:placeholder>
              <w:docPart w:val="4C57F4227CDB4FB99BEB7ABD20B9DB9A"/>
            </w:placeholder>
            <w:showingPlcHdr/>
            <w:dropDownList>
              <w:listItem w:value="Wählen Sie ein Element aus."/>
              <w:listItem w:displayText="1. Einleitung" w:value="1. Einleitung"/>
              <w:listItem w:displayText="2. Klimaentwicklung" w:value="2. Klimaentwicklung"/>
              <w:listItem w:displayText="3.1 Bodenschutz" w:value="3.1 Bodenschutz"/>
              <w:listItem w:displayText="3.2 Wasserwirtschaft" w:value="3.2 Wasserwirtschaft"/>
              <w:listItem w:displayText="3.3 Schutz vor Wasser" w:value="3.3 Schutz vor Wasser"/>
              <w:listItem w:displayText="3.4 Fischerei" w:value="3.4 Fischerei"/>
              <w:listItem w:displayText="3.5 Landwirtschaft und Gartenbau" w:value="3.5 Landwirtschaft und Gartenbau"/>
              <w:listItem w:displayText="3.6 Wald und Forstwirtschaft" w:value="3.6 Wald und Forstwirtschaft"/>
              <w:listItem w:displayText="3.7 Biodiversität und Naturschutz" w:value="3.7 Biodiversität und Naturschutz"/>
              <w:listItem w:displayText="3.8 Gesundheitswesen" w:value="3.8 Gesundheitswesen"/>
              <w:listItem w:displayText="3.9 Bauwesen" w:value="3.9 Bauwesen"/>
              <w:listItem w:displayText="3.10 Energiewirtschaft" w:value="3.10 Energiewirtschaft"/>
              <w:listItem w:displayText="3.11 Industrie und Gewerbe" w:value="3.11 Industrie und Gewerbe"/>
              <w:listItem w:displayText="3.12 Verkehrswege und -netze" w:value="3.12 Verkehrswege und -netze"/>
              <w:listItem w:displayText="3.13 Tourismus" w:value="3.13 Tourismus"/>
              <w:listItem w:displayText="3.14 Katastrophenschutz" w:value="3.14 Katastrophenschutz"/>
              <w:listItem w:displayText="3.15 Eigenvorsorge, Business Conitnuity Management und Krisenmanagement" w:value="3.15 Eigenvorsorge, Business Conitnuity Management und Krisenmanagement"/>
              <w:listItem w:displayText="3.16 Räumliche Planung" w:value="3.16 Räumliche Planung"/>
              <w:listItem w:displayText="3.17 Wissenschaft und Forschung" w:value="3.17 Wissenschaft und Forschung"/>
              <w:listItem w:displayText="3.18 Bildung und Qualifizierung" w:value="3.18 Bildung und Qualifizierung"/>
              <w:listItem w:displayText="3.19 Kommunale Klimafolgenanpassung" w:value="3.19 Kommunale Klimafolgenanpassung"/>
              <w:listItem w:displayText="3.20 Kommunikation als Schlüssel zur Klimaanpassung in Niedersachsen" w:value="3.20 Kommunikation als Schlüssel zur Klimaanpassung in Niedersachsen"/>
              <w:listItem w:displayText="4. Maßnahmenprogramm als Schlüssel zur Klimaanpassung in Niedersachsen" w:value="4. Maßnahmenprogramm als Schlüssel zur Klimaanpassung in Niedersachsen"/>
              <w:listItem w:displayText="5. Regionalisierte Auswertung" w:value="5. Regionalisierte Auswertung"/>
              <w:listItem w:displayText="6. Zusammenfassung" w:value="6. Zusammenfassung"/>
            </w:dropDownList>
          </w:sdtPr>
          <w:sdtEndPr/>
          <w:sdtContent>
            <w:tc>
              <w:tcPr>
                <w:tcW w:w="3043" w:type="dxa"/>
              </w:tcPr>
              <w:p w14:paraId="162E114A" w14:textId="77777777" w:rsidR="00D432CF" w:rsidRDefault="00D432CF" w:rsidP="00D432CF">
                <w:r w:rsidRPr="0051786C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tc>
          <w:tcPr>
            <w:tcW w:w="1063" w:type="dxa"/>
          </w:tcPr>
          <w:p w14:paraId="005A0958" w14:textId="77777777" w:rsidR="00D432CF" w:rsidRDefault="00D432CF" w:rsidP="00D432CF"/>
        </w:tc>
        <w:tc>
          <w:tcPr>
            <w:tcW w:w="5025" w:type="dxa"/>
          </w:tcPr>
          <w:p w14:paraId="1925370F" w14:textId="77777777" w:rsidR="00D432CF" w:rsidRDefault="00D432CF" w:rsidP="00D432CF"/>
        </w:tc>
      </w:tr>
      <w:tr w:rsidR="00D432CF" w14:paraId="77D1C2A6" w14:textId="77777777" w:rsidTr="006F5A0F">
        <w:trPr>
          <w:trHeight w:val="242"/>
          <w:tblHeader/>
        </w:trPr>
        <w:sdt>
          <w:sdtPr>
            <w:alias w:val="Kapitel"/>
            <w:tag w:val="Kapitel"/>
            <w:id w:val="599997730"/>
            <w:placeholder>
              <w:docPart w:val="724483892FFC4860892B7AC35FD099A4"/>
            </w:placeholder>
            <w:showingPlcHdr/>
            <w:dropDownList>
              <w:listItem w:value="Wählen Sie ein Element aus."/>
              <w:listItem w:displayText="1. Einleitung" w:value="1. Einleitung"/>
              <w:listItem w:displayText="2. Klimaentwicklung" w:value="2. Klimaentwicklung"/>
              <w:listItem w:displayText="3.1 Bodenschutz" w:value="3.1 Bodenschutz"/>
              <w:listItem w:displayText="3.2 Wasserwirtschaft" w:value="3.2 Wasserwirtschaft"/>
              <w:listItem w:displayText="3.3 Schutz vor Wasser" w:value="3.3 Schutz vor Wasser"/>
              <w:listItem w:displayText="3.4 Fischerei" w:value="3.4 Fischerei"/>
              <w:listItem w:displayText="3.5 Landwirtschaft und Gartenbau" w:value="3.5 Landwirtschaft und Gartenbau"/>
              <w:listItem w:displayText="3.6 Wald und Forstwirtschaft" w:value="3.6 Wald und Forstwirtschaft"/>
              <w:listItem w:displayText="3.7 Biodiversität und Naturschutz" w:value="3.7 Biodiversität und Naturschutz"/>
              <w:listItem w:displayText="3.8 Gesundheitswesen" w:value="3.8 Gesundheitswesen"/>
              <w:listItem w:displayText="3.9 Bauwesen" w:value="3.9 Bauwesen"/>
              <w:listItem w:displayText="3.10 Energiewirtschaft" w:value="3.10 Energiewirtschaft"/>
              <w:listItem w:displayText="3.11 Industrie und Gewerbe" w:value="3.11 Industrie und Gewerbe"/>
              <w:listItem w:displayText="3.12 Verkehrswege und -netze" w:value="3.12 Verkehrswege und -netze"/>
              <w:listItem w:displayText="3.13 Tourismus" w:value="3.13 Tourismus"/>
              <w:listItem w:displayText="3.14 Katastrophenschutz" w:value="3.14 Katastrophenschutz"/>
              <w:listItem w:displayText="3.15 Eigenvorsorge, Business Conitnuity Management und Krisenmanagement" w:value="3.15 Eigenvorsorge, Business Conitnuity Management und Krisenmanagement"/>
              <w:listItem w:displayText="3.16 Räumliche Planung" w:value="3.16 Räumliche Planung"/>
              <w:listItem w:displayText="3.17 Wissenschaft und Forschung" w:value="3.17 Wissenschaft und Forschung"/>
              <w:listItem w:displayText="3.18 Bildung und Qualifizierung" w:value="3.18 Bildung und Qualifizierung"/>
              <w:listItem w:displayText="3.19 Kommunale Klimafolgenanpassung" w:value="3.19 Kommunale Klimafolgenanpassung"/>
              <w:listItem w:displayText="3.20 Kommunikation als Schlüssel zur Klimaanpassung in Niedersachsen" w:value="3.20 Kommunikation als Schlüssel zur Klimaanpassung in Niedersachsen"/>
              <w:listItem w:displayText="4. Maßnahmenprogramm als Schlüssel zur Klimaanpassung in Niedersachsen" w:value="4. Maßnahmenprogramm als Schlüssel zur Klimaanpassung in Niedersachsen"/>
              <w:listItem w:displayText="5. Regionalisierte Auswertung" w:value="5. Regionalisierte Auswertung"/>
              <w:listItem w:displayText="6. Zusammenfassung" w:value="6. Zusammenfassung"/>
            </w:dropDownList>
          </w:sdtPr>
          <w:sdtEndPr/>
          <w:sdtContent>
            <w:tc>
              <w:tcPr>
                <w:tcW w:w="3043" w:type="dxa"/>
              </w:tcPr>
              <w:p w14:paraId="698E2F6D" w14:textId="77777777" w:rsidR="00D432CF" w:rsidRDefault="00D432CF" w:rsidP="00D432CF">
                <w:r w:rsidRPr="0051786C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tc>
          <w:tcPr>
            <w:tcW w:w="1063" w:type="dxa"/>
          </w:tcPr>
          <w:p w14:paraId="0EBE5C97" w14:textId="77777777" w:rsidR="00D432CF" w:rsidRDefault="00D432CF" w:rsidP="00D432CF"/>
        </w:tc>
        <w:tc>
          <w:tcPr>
            <w:tcW w:w="5025" w:type="dxa"/>
          </w:tcPr>
          <w:p w14:paraId="37F2C73A" w14:textId="77777777" w:rsidR="00D432CF" w:rsidRDefault="00D432CF" w:rsidP="00D432CF"/>
        </w:tc>
      </w:tr>
      <w:tr w:rsidR="00D432CF" w14:paraId="3022E4FB" w14:textId="77777777" w:rsidTr="006F5A0F">
        <w:trPr>
          <w:trHeight w:val="251"/>
          <w:tblHeader/>
        </w:trPr>
        <w:sdt>
          <w:sdtPr>
            <w:alias w:val="Kapitel"/>
            <w:tag w:val="Kapitel"/>
            <w:id w:val="271052534"/>
            <w:placeholder>
              <w:docPart w:val="A26D2FFB5A3545DD918F5F3869B11B5C"/>
            </w:placeholder>
            <w:showingPlcHdr/>
            <w:dropDownList>
              <w:listItem w:value="Wählen Sie ein Element aus."/>
              <w:listItem w:displayText="1. Einleitung" w:value="1. Einleitung"/>
              <w:listItem w:displayText="2. Klimaentwicklung" w:value="2. Klimaentwicklung"/>
              <w:listItem w:displayText="3.1 Bodenschutz" w:value="3.1 Bodenschutz"/>
              <w:listItem w:displayText="3.2 Wasserwirtschaft" w:value="3.2 Wasserwirtschaft"/>
              <w:listItem w:displayText="3.3 Schutz vor Wasser" w:value="3.3 Schutz vor Wasser"/>
              <w:listItem w:displayText="3.4 Fischerei" w:value="3.4 Fischerei"/>
              <w:listItem w:displayText="3.5 Landwirtschaft und Gartenbau" w:value="3.5 Landwirtschaft und Gartenbau"/>
              <w:listItem w:displayText="3.6 Wald und Forstwirtschaft" w:value="3.6 Wald und Forstwirtschaft"/>
              <w:listItem w:displayText="3.7 Biodiversität und Naturschutz" w:value="3.7 Biodiversität und Naturschutz"/>
              <w:listItem w:displayText="3.8 Gesundheitswesen" w:value="3.8 Gesundheitswesen"/>
              <w:listItem w:displayText="3.9 Bauwesen" w:value="3.9 Bauwesen"/>
              <w:listItem w:displayText="3.10 Energiewirtschaft" w:value="3.10 Energiewirtschaft"/>
              <w:listItem w:displayText="3.11 Industrie und Gewerbe" w:value="3.11 Industrie und Gewerbe"/>
              <w:listItem w:displayText="3.12 Verkehrswege und -netze" w:value="3.12 Verkehrswege und -netze"/>
              <w:listItem w:displayText="3.13 Tourismus" w:value="3.13 Tourismus"/>
              <w:listItem w:displayText="3.14 Katastrophenschutz" w:value="3.14 Katastrophenschutz"/>
              <w:listItem w:displayText="3.15 Eigenvorsorge, Business Conitnuity Management und Krisenmanagement" w:value="3.15 Eigenvorsorge, Business Conitnuity Management und Krisenmanagement"/>
              <w:listItem w:displayText="3.16 Räumliche Planung" w:value="3.16 Räumliche Planung"/>
              <w:listItem w:displayText="3.17 Wissenschaft und Forschung" w:value="3.17 Wissenschaft und Forschung"/>
              <w:listItem w:displayText="3.18 Bildung und Qualifizierung" w:value="3.18 Bildung und Qualifizierung"/>
              <w:listItem w:displayText="3.19 Kommunale Klimafolgenanpassung" w:value="3.19 Kommunale Klimafolgenanpassung"/>
              <w:listItem w:displayText="3.20 Kommunikation als Schlüssel zur Klimaanpassung in Niedersachsen" w:value="3.20 Kommunikation als Schlüssel zur Klimaanpassung in Niedersachsen"/>
              <w:listItem w:displayText="4. Maßnahmenprogramm als Schlüssel zur Klimaanpassung in Niedersachsen" w:value="4. Maßnahmenprogramm als Schlüssel zur Klimaanpassung in Niedersachsen"/>
              <w:listItem w:displayText="5. Regionalisierte Auswertung" w:value="5. Regionalisierte Auswertung"/>
              <w:listItem w:displayText="6. Zusammenfassung" w:value="6. Zusammenfassung"/>
            </w:dropDownList>
          </w:sdtPr>
          <w:sdtEndPr/>
          <w:sdtContent>
            <w:tc>
              <w:tcPr>
                <w:tcW w:w="3043" w:type="dxa"/>
              </w:tcPr>
              <w:p w14:paraId="45255E8E" w14:textId="77777777" w:rsidR="00D432CF" w:rsidRDefault="00D432CF" w:rsidP="00D432CF">
                <w:r w:rsidRPr="0051786C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tc>
          <w:tcPr>
            <w:tcW w:w="1063" w:type="dxa"/>
          </w:tcPr>
          <w:p w14:paraId="45A937FD" w14:textId="77777777" w:rsidR="00D432CF" w:rsidRDefault="00D432CF" w:rsidP="00D432CF"/>
        </w:tc>
        <w:tc>
          <w:tcPr>
            <w:tcW w:w="5025" w:type="dxa"/>
          </w:tcPr>
          <w:p w14:paraId="07D5CCEA" w14:textId="77777777" w:rsidR="00D432CF" w:rsidRDefault="00D432CF" w:rsidP="00D432CF"/>
        </w:tc>
      </w:tr>
      <w:tr w:rsidR="00D432CF" w14:paraId="7051F212" w14:textId="77777777" w:rsidTr="006F5A0F">
        <w:trPr>
          <w:trHeight w:val="251"/>
          <w:tblHeader/>
        </w:trPr>
        <w:sdt>
          <w:sdtPr>
            <w:id w:val="634923106"/>
            <w15:repeatingSection/>
          </w:sdtPr>
          <w:sdtEndPr/>
          <w:sdtContent>
            <w:tc>
              <w:tcPr>
                <w:tcW w:w="3043" w:type="dxa"/>
              </w:tcPr>
              <w:sdt>
                <w:sdtPr>
                  <w:id w:val="1696037883"/>
                  <w:placeholder>
                    <w:docPart w:val="333BAF9574DF485192560118F6616DB2"/>
                  </w:placeholder>
                  <w15:repeatingSectionItem/>
                </w:sdtPr>
                <w:sdtEndPr/>
                <w:sdtContent>
                  <w:p w14:paraId="45B73EF6" w14:textId="493FF91A" w:rsidR="00D432CF" w:rsidRDefault="006B1607" w:rsidP="00D432CF">
                    <w:sdt>
                      <w:sdtPr>
                        <w:alias w:val="Kapitel"/>
                        <w:tag w:val="Kapitel"/>
                        <w:id w:val="-394434595"/>
                        <w:placeholder>
                          <w:docPart w:val="3640379F5ED54D25A069DC85CF610ED1"/>
                        </w:placeholder>
                        <w:showingPlcHdr/>
                        <w:dropDownList>
                          <w:listItem w:value="Wählen Sie ein Element aus."/>
                          <w:listItem w:displayText="1. Einleitung" w:value="1. Einleitung"/>
                          <w:listItem w:displayText="2. Klimaentwicklung" w:value="2. Klimaentwicklung"/>
                          <w:listItem w:displayText="3.1 Bodenschutz" w:value="3.1 Bodenschutz"/>
                          <w:listItem w:displayText="3.2 Wasserwirtschaft" w:value="3.2 Wasserwirtschaft"/>
                          <w:listItem w:displayText="3.3 Schutz vor Wasser" w:value="3.3 Schutz vor Wasser"/>
                          <w:listItem w:displayText="3.4 Fischerei" w:value="3.4 Fischerei"/>
                          <w:listItem w:displayText="3.5 Landwirtschaft und Gartenbau" w:value="3.5 Landwirtschaft und Gartenbau"/>
                          <w:listItem w:displayText="3.6 Wald und Forstwirtschaft" w:value="3.6 Wald und Forstwirtschaft"/>
                          <w:listItem w:displayText="3.7 Biodiversität und Naturschutz" w:value="3.7 Biodiversität und Naturschutz"/>
                          <w:listItem w:displayText="3.8 Gesundheitswesen" w:value="3.8 Gesundheitswesen"/>
                          <w:listItem w:displayText="3.9 Bauwesen" w:value="3.9 Bauwesen"/>
                          <w:listItem w:displayText="3.10 Energiewirtschaft" w:value="3.10 Energiewirtschaft"/>
                          <w:listItem w:displayText="3.11 Industrie und Gewerbe" w:value="3.11 Industrie und Gewerbe"/>
                          <w:listItem w:displayText="3.12 Verkehrswege und -netze" w:value="3.12 Verkehrswege und -netze"/>
                          <w:listItem w:displayText="3.13 Tourismus" w:value="3.13 Tourismus"/>
                          <w:listItem w:displayText="3.14 Katastrophenschutz" w:value="3.14 Katastrophenschutz"/>
                          <w:listItem w:displayText="3.15 Eigenvorsorge, Business Conitnuity Management und Krisenmanagement" w:value="3.15 Eigenvorsorge, Business Conitnuity Management und Krisenmanagement"/>
                          <w:listItem w:displayText="3.16 Räumliche Planung" w:value="3.16 Räumliche Planung"/>
                          <w:listItem w:displayText="3.17 Wissenschaft und Forschung" w:value="3.17 Wissenschaft und Forschung"/>
                          <w:listItem w:displayText="3.18 Bildung und Qualifizierung" w:value="3.18 Bildung und Qualifizierung"/>
                          <w:listItem w:displayText="3.19 Kommunale Klimafolgenanpassung" w:value="3.19 Kommunale Klimafolgenanpassung"/>
                          <w:listItem w:displayText="3.20 Kommunikation als Schlüssel zur Klimaanpassung in Niedersachsen" w:value="3.20 Kommunikation als Schlüssel zur Klimaanpassung in Niedersachsen"/>
                          <w:listItem w:displayText="4. Maßnahmenprogramm als Schlüssel zur Klimaanpassung in Niedersachsen" w:value="4. Maßnahmenprogramm als Schlüssel zur Klimaanpassung in Niedersachsen"/>
                          <w:listItem w:displayText="5. Regionalisierte Auswertung" w:value="5. Regionalisierte Auswertung"/>
                          <w:listItem w:displayText="6. Zusammenfassung" w:value="6. Zusammenfassung"/>
                        </w:dropDownList>
                      </w:sdtPr>
                      <w:sdtEndPr/>
                      <w:sdtContent>
                        <w:r w:rsidR="00D432CF" w:rsidRPr="0051786C">
                          <w:rPr>
                            <w:rStyle w:val="Platzhaltertext"/>
                          </w:rPr>
                          <w:t>Wählen Sie ein Element aus.</w:t>
                        </w:r>
                      </w:sdtContent>
                    </w:sdt>
                  </w:p>
                </w:sdtContent>
              </w:sdt>
            </w:tc>
          </w:sdtContent>
        </w:sdt>
        <w:tc>
          <w:tcPr>
            <w:tcW w:w="1063" w:type="dxa"/>
          </w:tcPr>
          <w:p w14:paraId="21F72BAD" w14:textId="77777777" w:rsidR="00D432CF" w:rsidRDefault="00D432CF" w:rsidP="00D432CF"/>
        </w:tc>
        <w:tc>
          <w:tcPr>
            <w:tcW w:w="5025" w:type="dxa"/>
          </w:tcPr>
          <w:p w14:paraId="22534A31" w14:textId="77777777" w:rsidR="00D432CF" w:rsidRDefault="00D432CF" w:rsidP="00D432CF"/>
        </w:tc>
      </w:tr>
      <w:tr w:rsidR="00D432CF" w14:paraId="42D14236" w14:textId="77777777" w:rsidTr="006F5A0F">
        <w:trPr>
          <w:trHeight w:val="251"/>
          <w:tblHeader/>
        </w:trPr>
        <w:sdt>
          <w:sdtPr>
            <w:alias w:val="Kapitel"/>
            <w:tag w:val="Kapitel"/>
            <w:id w:val="-1992860786"/>
            <w:placeholder>
              <w:docPart w:val="398E7FEDF13749CDB5FE5E9952F6B159"/>
            </w:placeholder>
            <w:showingPlcHdr/>
            <w:dropDownList>
              <w:listItem w:value="Wählen Sie ein Element aus."/>
              <w:listItem w:displayText="1. Einleitung" w:value="1. Einleitung"/>
              <w:listItem w:displayText="2. Klimaentwicklung" w:value="2. Klimaentwicklung"/>
              <w:listItem w:displayText="3.1 Bodenschutz" w:value="3.1 Bodenschutz"/>
              <w:listItem w:displayText="3.2 Wasserwirtschaft" w:value="3.2 Wasserwirtschaft"/>
              <w:listItem w:displayText="3.3 Schutz vor Wasser" w:value="3.3 Schutz vor Wasser"/>
              <w:listItem w:displayText="3.4 Fischerei" w:value="3.4 Fischerei"/>
              <w:listItem w:displayText="3.5 Landwirtschaft und Gartenbau" w:value="3.5 Landwirtschaft und Gartenbau"/>
              <w:listItem w:displayText="3.6 Wald und Forstwirtschaft" w:value="3.6 Wald und Forstwirtschaft"/>
              <w:listItem w:displayText="3.7 Biodiversität und Naturschutz" w:value="3.7 Biodiversität und Naturschutz"/>
              <w:listItem w:displayText="3.8 Gesundheitswesen" w:value="3.8 Gesundheitswesen"/>
              <w:listItem w:displayText="3.9 Bauwesen" w:value="3.9 Bauwesen"/>
              <w:listItem w:displayText="3.10 Energiewirtschaft" w:value="3.10 Energiewirtschaft"/>
              <w:listItem w:displayText="3.11 Industrie und Gewerbe" w:value="3.11 Industrie und Gewerbe"/>
              <w:listItem w:displayText="3.12 Verkehrswege und -netze" w:value="3.12 Verkehrswege und -netze"/>
              <w:listItem w:displayText="3.13 Tourismus" w:value="3.13 Tourismus"/>
              <w:listItem w:displayText="3.14 Katastrophenschutz" w:value="3.14 Katastrophenschutz"/>
              <w:listItem w:displayText="3.15 Eigenvorsorge, Business Conitnuity Management und Krisenmanagement" w:value="3.15 Eigenvorsorge, Business Conitnuity Management und Krisenmanagement"/>
              <w:listItem w:displayText="3.16 Räumliche Planung" w:value="3.16 Räumliche Planung"/>
              <w:listItem w:displayText="3.17 Wissenschaft und Forschung" w:value="3.17 Wissenschaft und Forschung"/>
              <w:listItem w:displayText="3.18 Bildung und Qualifizierung" w:value="3.18 Bildung und Qualifizierung"/>
              <w:listItem w:displayText="3.19 Kommunale Klimafolgenanpassung" w:value="3.19 Kommunale Klimafolgenanpassung"/>
              <w:listItem w:displayText="3.20 Kommunikation als Schlüssel zur Klimaanpassung in Niedersachsen" w:value="3.20 Kommunikation als Schlüssel zur Klimaanpassung in Niedersachsen"/>
              <w:listItem w:displayText="4. Maßnahmenprogramm als Schlüssel zur Klimaanpassung in Niedersachsen" w:value="4. Maßnahmenprogramm als Schlüssel zur Klimaanpassung in Niedersachsen"/>
              <w:listItem w:displayText="5. Regionalisierte Auswertung" w:value="5. Regionalisierte Auswertung"/>
              <w:listItem w:displayText="6. Zusammenfassung" w:value="6. Zusammenfassung"/>
            </w:dropDownList>
          </w:sdtPr>
          <w:sdtEndPr/>
          <w:sdtContent>
            <w:tc>
              <w:tcPr>
                <w:tcW w:w="3043" w:type="dxa"/>
              </w:tcPr>
              <w:p w14:paraId="12C08631" w14:textId="51B6C5A3" w:rsidR="00D432CF" w:rsidRDefault="002E3A0B" w:rsidP="00D432CF">
                <w:r w:rsidRPr="0051786C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tc>
          <w:tcPr>
            <w:tcW w:w="1063" w:type="dxa"/>
          </w:tcPr>
          <w:p w14:paraId="7EE8BDC5" w14:textId="77777777" w:rsidR="00D432CF" w:rsidRDefault="00D432CF" w:rsidP="00D432CF"/>
        </w:tc>
        <w:tc>
          <w:tcPr>
            <w:tcW w:w="5025" w:type="dxa"/>
          </w:tcPr>
          <w:p w14:paraId="41C522B5" w14:textId="77777777" w:rsidR="00D432CF" w:rsidRDefault="00D432CF" w:rsidP="00D432CF"/>
        </w:tc>
      </w:tr>
      <w:tr w:rsidR="00D432CF" w14:paraId="631B680E" w14:textId="77777777" w:rsidTr="006F5A0F">
        <w:trPr>
          <w:trHeight w:val="251"/>
          <w:tblHeader/>
        </w:trPr>
        <w:sdt>
          <w:sdtPr>
            <w:alias w:val="Kapitel"/>
            <w:tag w:val="Kapitel"/>
            <w:id w:val="-1660920838"/>
            <w:placeholder>
              <w:docPart w:val="9B2819E4381645A9BFFAE55EE4AF0F3B"/>
            </w:placeholder>
            <w:showingPlcHdr/>
            <w:dropDownList>
              <w:listItem w:value="Wählen Sie ein Element aus."/>
              <w:listItem w:displayText="1. Einleitung" w:value="1. Einleitung"/>
              <w:listItem w:displayText="2. Klimaentwicklung" w:value="2. Klimaentwicklung"/>
              <w:listItem w:displayText="3.1 Bodenschutz" w:value="3.1 Bodenschutz"/>
              <w:listItem w:displayText="3.2 Wasserwirtschaft" w:value="3.2 Wasserwirtschaft"/>
              <w:listItem w:displayText="3.3 Schutz vor Wasser" w:value="3.3 Schutz vor Wasser"/>
              <w:listItem w:displayText="3.4 Fischerei" w:value="3.4 Fischerei"/>
              <w:listItem w:displayText="3.5 Landwirtschaft und Gartenbau" w:value="3.5 Landwirtschaft und Gartenbau"/>
              <w:listItem w:displayText="3.6 Wald und Forstwirtschaft" w:value="3.6 Wald und Forstwirtschaft"/>
              <w:listItem w:displayText="3.7 Biodiversität und Naturschutz" w:value="3.7 Biodiversität und Naturschutz"/>
              <w:listItem w:displayText="3.8 Gesundheitswesen" w:value="3.8 Gesundheitswesen"/>
              <w:listItem w:displayText="3.9 Bauwesen" w:value="3.9 Bauwesen"/>
              <w:listItem w:displayText="3.10 Energiewirtschaft" w:value="3.10 Energiewirtschaft"/>
              <w:listItem w:displayText="3.11 Industrie und Gewerbe" w:value="3.11 Industrie und Gewerbe"/>
              <w:listItem w:displayText="3.12 Verkehrswege und -netze" w:value="3.12 Verkehrswege und -netze"/>
              <w:listItem w:displayText="3.13 Tourismus" w:value="3.13 Tourismus"/>
              <w:listItem w:displayText="3.14 Katastrophenschutz" w:value="3.14 Katastrophenschutz"/>
              <w:listItem w:displayText="3.15 Eigenvorsorge, Business Conitnuity Management und Krisenmanagement" w:value="3.15 Eigenvorsorge, Business Conitnuity Management und Krisenmanagement"/>
              <w:listItem w:displayText="3.16 Räumliche Planung" w:value="3.16 Räumliche Planung"/>
              <w:listItem w:displayText="3.17 Wissenschaft und Forschung" w:value="3.17 Wissenschaft und Forschung"/>
              <w:listItem w:displayText="3.18 Bildung und Qualifizierung" w:value="3.18 Bildung und Qualifizierung"/>
              <w:listItem w:displayText="3.19 Kommunale Klimafolgenanpassung" w:value="3.19 Kommunale Klimafolgenanpassung"/>
              <w:listItem w:displayText="3.20 Kommunikation als Schlüssel zur Klimaanpassung in Niedersachsen" w:value="3.20 Kommunikation als Schlüssel zur Klimaanpassung in Niedersachsen"/>
              <w:listItem w:displayText="4. Maßnahmenprogramm als Schlüssel zur Klimaanpassung in Niedersachsen" w:value="4. Maßnahmenprogramm als Schlüssel zur Klimaanpassung in Niedersachsen"/>
              <w:listItem w:displayText="5. Regionalisierte Auswertung" w:value="5. Regionalisierte Auswertung"/>
              <w:listItem w:displayText="6. Zusammenfassung" w:value="6. Zusammenfassung"/>
            </w:dropDownList>
          </w:sdtPr>
          <w:sdtEndPr/>
          <w:sdtContent>
            <w:tc>
              <w:tcPr>
                <w:tcW w:w="3043" w:type="dxa"/>
              </w:tcPr>
              <w:p w14:paraId="70E5DDE4" w14:textId="64E005ED" w:rsidR="00D432CF" w:rsidRDefault="002E3A0B" w:rsidP="00D432CF">
                <w:r w:rsidRPr="0051786C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tc>
          <w:tcPr>
            <w:tcW w:w="1063" w:type="dxa"/>
          </w:tcPr>
          <w:p w14:paraId="3D7E7096" w14:textId="77777777" w:rsidR="00D432CF" w:rsidRDefault="00D432CF" w:rsidP="00D432CF"/>
        </w:tc>
        <w:tc>
          <w:tcPr>
            <w:tcW w:w="5025" w:type="dxa"/>
          </w:tcPr>
          <w:p w14:paraId="36B1EE9A" w14:textId="77777777" w:rsidR="00D432CF" w:rsidRDefault="00D432CF" w:rsidP="00D432CF"/>
        </w:tc>
      </w:tr>
      <w:tr w:rsidR="00A03156" w14:paraId="7ADE80A2" w14:textId="77777777" w:rsidTr="006F5A0F">
        <w:trPr>
          <w:trHeight w:val="251"/>
          <w:tblHeader/>
        </w:trPr>
        <w:sdt>
          <w:sdtPr>
            <w:id w:val="1020195923"/>
            <w15:repeatingSection/>
          </w:sdtPr>
          <w:sdtEndPr/>
          <w:sdtContent>
            <w:tc>
              <w:tcPr>
                <w:tcW w:w="3043" w:type="dxa"/>
              </w:tcPr>
              <w:sdt>
                <w:sdtPr>
                  <w:id w:val="-1703089157"/>
                  <w:placeholder>
                    <w:docPart w:val="DefaultPlaceholder_-1854013435"/>
                  </w:placeholder>
                  <w15:repeatingSectionItem/>
                </w:sdtPr>
                <w:sdtEndPr/>
                <w:sdtContent>
                  <w:p w14:paraId="2211E5DB" w14:textId="0F0CD5C6" w:rsidR="00A03156" w:rsidRDefault="006B1607" w:rsidP="00D432CF">
                    <w:sdt>
                      <w:sdtPr>
                        <w:alias w:val="Kapitel"/>
                        <w:tag w:val="Kapitel"/>
                        <w:id w:val="1539155483"/>
                        <w:placeholder>
                          <w:docPart w:val="37CD56A359EB4D4A9EEBBD66BA0FDDC6"/>
                        </w:placeholder>
                        <w:showingPlcHdr/>
                        <w:dropDownList>
                          <w:listItem w:value="Wählen Sie ein Element aus."/>
                          <w:listItem w:displayText="1. Einleitung" w:value="1. Einleitung"/>
                          <w:listItem w:displayText="2. Klimaentwicklung" w:value="2. Klimaentwicklung"/>
                          <w:listItem w:displayText="3.1 Bodenschutz" w:value="3.1 Bodenschutz"/>
                          <w:listItem w:displayText="3.2 Wasserwirtschaft" w:value="3.2 Wasserwirtschaft"/>
                          <w:listItem w:displayText="3.3 Schutz vor Wasser" w:value="3.3 Schutz vor Wasser"/>
                          <w:listItem w:displayText="3.4 Fischerei" w:value="3.4 Fischerei"/>
                          <w:listItem w:displayText="3.5 Landwirtschaft und Gartenbau" w:value="3.5 Landwirtschaft und Gartenbau"/>
                          <w:listItem w:displayText="3.6 Wald und Forstwirtschaft" w:value="3.6 Wald und Forstwirtschaft"/>
                          <w:listItem w:displayText="3.7 Biodiversität und Naturschutz" w:value="3.7 Biodiversität und Naturschutz"/>
                          <w:listItem w:displayText="3.8 Gesundheitswesen" w:value="3.8 Gesundheitswesen"/>
                          <w:listItem w:displayText="3.9 Bauwesen" w:value="3.9 Bauwesen"/>
                          <w:listItem w:displayText="3.10 Energiewirtschaft" w:value="3.10 Energiewirtschaft"/>
                          <w:listItem w:displayText="3.11 Industrie und Gewerbe" w:value="3.11 Industrie und Gewerbe"/>
                          <w:listItem w:displayText="3.12 Verkehrswege und -netze" w:value="3.12 Verkehrswege und -netze"/>
                          <w:listItem w:displayText="3.13 Tourismus" w:value="3.13 Tourismus"/>
                          <w:listItem w:displayText="3.14 Katastrophenschutz" w:value="3.14 Katastrophenschutz"/>
                          <w:listItem w:displayText="3.15 Eigenvorsorge, Business Conitnuity Management und Krisenmanagement" w:value="3.15 Eigenvorsorge, Business Conitnuity Management und Krisenmanagement"/>
                          <w:listItem w:displayText="3.16 Räumliche Planung" w:value="3.16 Räumliche Planung"/>
                          <w:listItem w:displayText="3.17 Wissenschaft und Forschung" w:value="3.17 Wissenschaft und Forschung"/>
                          <w:listItem w:displayText="3.18 Bildung und Qualifizierung" w:value="3.18 Bildung und Qualifizierung"/>
                          <w:listItem w:displayText="3.19 Kommunale Klimafolgenanpassung" w:value="3.19 Kommunale Klimafolgenanpassung"/>
                          <w:listItem w:displayText="3.20 Kommunikation als Schlüssel zur Klimaanpassung in Niedersachsen" w:value="3.20 Kommunikation als Schlüssel zur Klimaanpassung in Niedersachsen"/>
                          <w:listItem w:displayText="4. Maßnahmenprogramm als Schlüssel zur Klimaanpassung in Niedersachsen" w:value="4. Maßnahmenprogramm als Schlüssel zur Klimaanpassung in Niedersachsen"/>
                          <w:listItem w:displayText="5. Regionalisierte Auswertung" w:value="5. Regionalisierte Auswertung"/>
                          <w:listItem w:displayText="6. Zusammenfassung" w:value="6. Zusammenfassung"/>
                        </w:dropDownList>
                      </w:sdtPr>
                      <w:sdtEndPr/>
                      <w:sdtContent>
                        <w:r w:rsidR="00671253" w:rsidRPr="0051786C">
                          <w:rPr>
                            <w:rStyle w:val="Hashtag"/>
                          </w:rPr>
                          <w:t>Wählen Sie ein Element aus.</w:t>
                        </w:r>
                      </w:sdtContent>
                    </w:sdt>
                  </w:p>
                </w:sdtContent>
              </w:sdt>
            </w:tc>
          </w:sdtContent>
        </w:sdt>
        <w:tc>
          <w:tcPr>
            <w:tcW w:w="1063" w:type="dxa"/>
          </w:tcPr>
          <w:p w14:paraId="23ABC552" w14:textId="77777777" w:rsidR="00A03156" w:rsidRPr="00742DF1" w:rsidRDefault="00A03156" w:rsidP="00742DF1">
            <w:pPr>
              <w:rPr>
                <w:szCs w:val="24"/>
              </w:rPr>
            </w:pPr>
          </w:p>
        </w:tc>
        <w:tc>
          <w:tcPr>
            <w:tcW w:w="5025" w:type="dxa"/>
          </w:tcPr>
          <w:p w14:paraId="0FBDAE90" w14:textId="77777777" w:rsidR="00A03156" w:rsidRDefault="00A03156" w:rsidP="00D432CF"/>
        </w:tc>
      </w:tr>
    </w:tbl>
    <w:p w14:paraId="5A3C4FA8" w14:textId="77777777" w:rsidR="000172E5" w:rsidRPr="0006568A" w:rsidRDefault="000172E5" w:rsidP="00637200"/>
    <w:sectPr w:rsidR="000172E5" w:rsidRPr="0006568A" w:rsidSect="0086797B">
      <w:headerReference w:type="default" r:id="rId10"/>
      <w:footerReference w:type="default" r:id="rId11"/>
      <w:pgSz w:w="11906" w:h="16838" w:code="9"/>
      <w:pgMar w:top="1440" w:right="1440" w:bottom="1440" w:left="1440" w:header="720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79E9F" w14:textId="77777777" w:rsidR="00AE3099" w:rsidRDefault="00AE3099" w:rsidP="000172E5">
      <w:pPr>
        <w:spacing w:after="0" w:line="240" w:lineRule="auto"/>
      </w:pPr>
      <w:r>
        <w:separator/>
      </w:r>
    </w:p>
  </w:endnote>
  <w:endnote w:type="continuationSeparator" w:id="0">
    <w:p w14:paraId="1098B2A4" w14:textId="77777777" w:rsidR="00AE3099" w:rsidRDefault="00AE3099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607D3D1-7779-4A0E-AEEF-A02832D1627A}"/>
    <w:embedBold r:id="rId2" w:fontKey="{90CC24F4-59DA-4C27-8CCB-994918C249A8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A58D7A80-8C9E-47F8-84AE-50C75F27B700}"/>
    <w:embedBold r:id="rId4" w:fontKey="{62ACA4E4-631B-4C48-8CD4-C2A6A667713A}"/>
    <w:embedItalic r:id="rId5" w:fontKey="{30ED14A2-58D6-41B2-AE42-4144E6245A57}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C6CB8618-E929-4B5B-81CC-94DA2A2EF69E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7" w:fontKey="{47F7AE4E-1D3D-484A-9466-B9380AE9116B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8" w:subsetted="1" w:fontKey="{E149168F-1800-4C52-9366-E5DAF3325D3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4465"/>
      <w:gridCol w:w="4561"/>
    </w:tblGrid>
    <w:tr w:rsidR="00311D4F" w:rsidRPr="00311D4F" w14:paraId="0E862B12" w14:textId="77777777" w:rsidTr="00637200">
      <w:tc>
        <w:tcPr>
          <w:tcW w:w="4675" w:type="dxa"/>
          <w:vAlign w:val="center"/>
        </w:tcPr>
        <w:p w14:paraId="0D981FB8" w14:textId="1E75CE6A" w:rsidR="00311D4F" w:rsidRPr="00311D4F" w:rsidRDefault="0092283D" w:rsidP="00637200">
          <w:pPr>
            <w:pStyle w:val="Fuzeile"/>
          </w:pPr>
          <w:r>
            <w:t>Öffentlichkeitsbeteiligung zur Niedersächsischen Strategie zur Anpassung an die Folgen des Klimawandels 2026</w:t>
          </w:r>
        </w:p>
      </w:tc>
      <w:tc>
        <w:tcPr>
          <w:tcW w:w="4675" w:type="dxa"/>
          <w:vAlign w:val="center"/>
        </w:tcPr>
        <w:p w14:paraId="2005832D" w14:textId="3E99ED8D" w:rsidR="00311D4F" w:rsidRPr="00311D4F" w:rsidRDefault="00D045B1" w:rsidP="00637200">
          <w:pPr>
            <w:pStyle w:val="Fuzeile"/>
            <w:jc w:val="right"/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9D8C35A" wp14:editId="407812F1">
                <wp:extent cx="1949450" cy="457436"/>
                <wp:effectExtent l="0" t="0" r="0" b="0"/>
                <wp:docPr id="3" name="Grafi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63555" cy="4607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C2EFD39" w14:textId="77777777" w:rsidR="006145D8" w:rsidRDefault="006145D8" w:rsidP="0063720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8C363" w14:textId="77777777" w:rsidR="00AE3099" w:rsidRDefault="00AE3099" w:rsidP="000172E5">
      <w:pPr>
        <w:spacing w:after="0" w:line="240" w:lineRule="auto"/>
      </w:pPr>
      <w:r>
        <w:separator/>
      </w:r>
    </w:p>
  </w:footnote>
  <w:footnote w:type="continuationSeparator" w:id="0">
    <w:p w14:paraId="67F7A813" w14:textId="77777777" w:rsidR="00AE3099" w:rsidRDefault="00AE3099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3587"/>
      <w:gridCol w:w="5439"/>
    </w:tblGrid>
    <w:tr w:rsidR="00AE3099" w:rsidRPr="00637200" w14:paraId="35475C15" w14:textId="77777777" w:rsidTr="00384B05">
      <w:trPr>
        <w:trHeight w:val="990"/>
      </w:trPr>
      <w:tc>
        <w:tcPr>
          <w:tcW w:w="1350" w:type="dxa"/>
          <w:vAlign w:val="center"/>
        </w:tcPr>
        <w:p w14:paraId="14B8D1FF" w14:textId="22AF33F7" w:rsidR="00B337A2" w:rsidRPr="006F5A0F" w:rsidRDefault="00AE3099" w:rsidP="00637200">
          <w:pPr>
            <w:pStyle w:val="Kopfzeile"/>
          </w:pPr>
          <w:r w:rsidRPr="006F5A0F">
            <w:rPr>
              <w:noProof/>
              <w:lang w:bidi="de-DE"/>
            </w:rPr>
            <w:drawing>
              <wp:inline distT="0" distB="0" distL="0" distR="0" wp14:anchorId="1EF01AD9" wp14:editId="4EE2A329">
                <wp:extent cx="2140656" cy="469900"/>
                <wp:effectExtent l="0" t="0" r="0" b="0"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69453" cy="4762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0" w:type="dxa"/>
          <w:vAlign w:val="center"/>
        </w:tcPr>
        <w:p w14:paraId="09C076DE" w14:textId="13410261" w:rsidR="007242C4" w:rsidRPr="006F5A0F" w:rsidRDefault="007242C4" w:rsidP="00637200">
          <w:pPr>
            <w:pStyle w:val="Kopfzeile"/>
            <w:rPr>
              <w:rFonts w:asciiTheme="minorHAnsi" w:hAnsiTheme="minorHAnsi" w:cstheme="minorHAnsi"/>
              <w:color w:val="000000" w:themeColor="text1"/>
              <w:sz w:val="24"/>
              <w:szCs w:val="14"/>
            </w:rPr>
          </w:pPr>
          <w:r w:rsidRPr="006F5A0F">
            <w:rPr>
              <w:rFonts w:asciiTheme="minorHAnsi" w:hAnsiTheme="minorHAnsi" w:cstheme="minorHAnsi"/>
              <w:color w:val="000000" w:themeColor="text1"/>
              <w:sz w:val="40"/>
              <w:szCs w:val="40"/>
            </w:rPr>
            <w:t xml:space="preserve">Öffentlichkeitsbeteiligung </w:t>
          </w:r>
          <w:r w:rsidRPr="006F5A0F">
            <w:rPr>
              <w:rFonts w:asciiTheme="minorHAnsi" w:hAnsiTheme="minorHAnsi" w:cstheme="minorHAnsi"/>
              <w:color w:val="000000" w:themeColor="text1"/>
              <w:sz w:val="40"/>
              <w:szCs w:val="40"/>
            </w:rPr>
            <w:br/>
          </w:r>
          <w:r w:rsidRPr="006F5A0F">
            <w:rPr>
              <w:rFonts w:asciiTheme="minorHAnsi" w:hAnsiTheme="minorHAnsi" w:cstheme="minorHAnsi"/>
              <w:color w:val="000000" w:themeColor="text1"/>
              <w:sz w:val="28"/>
              <w:szCs w:val="28"/>
            </w:rPr>
            <w:t>(</w:t>
          </w:r>
          <w:r w:rsidR="006F5A0F" w:rsidRPr="006F5A0F">
            <w:rPr>
              <w:rFonts w:asciiTheme="minorHAnsi" w:hAnsiTheme="minorHAnsi" w:cstheme="minorHAnsi"/>
              <w:color w:val="000000" w:themeColor="text1"/>
              <w:sz w:val="28"/>
              <w:szCs w:val="28"/>
            </w:rPr>
            <w:t>16.09.2026 – 28.10.2026</w:t>
          </w:r>
          <w:r w:rsidRPr="006F5A0F">
            <w:rPr>
              <w:rFonts w:asciiTheme="minorHAnsi" w:hAnsiTheme="minorHAnsi" w:cstheme="minorHAnsi"/>
              <w:color w:val="000000" w:themeColor="text1"/>
              <w:sz w:val="28"/>
              <w:szCs w:val="28"/>
            </w:rPr>
            <w:t>)</w:t>
          </w:r>
        </w:p>
        <w:p w14:paraId="115CEEF1" w14:textId="5E502F0A" w:rsidR="00B337A2" w:rsidRPr="006F5A0F" w:rsidRDefault="00AE3099" w:rsidP="00637200">
          <w:pPr>
            <w:pStyle w:val="Kopfzeile"/>
            <w:rPr>
              <w:rFonts w:asciiTheme="minorHAnsi" w:hAnsiTheme="minorHAnsi" w:cstheme="minorHAnsi"/>
              <w:sz w:val="28"/>
              <w:szCs w:val="28"/>
            </w:rPr>
          </w:pPr>
          <w:r w:rsidRPr="006F5A0F">
            <w:rPr>
              <w:rFonts w:asciiTheme="minorHAnsi" w:hAnsiTheme="minorHAnsi" w:cstheme="minorHAnsi"/>
              <w:color w:val="000000" w:themeColor="text1"/>
              <w:sz w:val="28"/>
              <w:szCs w:val="28"/>
            </w:rPr>
            <w:t xml:space="preserve">Niedersächsische Strategie zur Anpassung </w:t>
          </w:r>
          <w:r w:rsidR="007242C4" w:rsidRPr="006F5A0F">
            <w:rPr>
              <w:rFonts w:asciiTheme="minorHAnsi" w:hAnsiTheme="minorHAnsi" w:cstheme="minorHAnsi"/>
              <w:color w:val="000000" w:themeColor="text1"/>
              <w:sz w:val="28"/>
              <w:szCs w:val="28"/>
            </w:rPr>
            <w:t>die Folgen des</w:t>
          </w:r>
          <w:r w:rsidRPr="006F5A0F">
            <w:rPr>
              <w:rFonts w:asciiTheme="minorHAnsi" w:hAnsiTheme="minorHAnsi" w:cstheme="minorHAnsi"/>
              <w:color w:val="000000" w:themeColor="text1"/>
              <w:sz w:val="28"/>
              <w:szCs w:val="28"/>
            </w:rPr>
            <w:t xml:space="preserve"> den Klimawandel</w:t>
          </w:r>
          <w:r w:rsidR="007242C4" w:rsidRPr="006F5A0F">
            <w:rPr>
              <w:rFonts w:asciiTheme="minorHAnsi" w:hAnsiTheme="minorHAnsi" w:cstheme="minorHAnsi"/>
              <w:color w:val="000000" w:themeColor="text1"/>
              <w:sz w:val="28"/>
              <w:szCs w:val="28"/>
            </w:rPr>
            <w:t>s</w:t>
          </w:r>
          <w:r w:rsidRPr="006F5A0F">
            <w:rPr>
              <w:rFonts w:asciiTheme="minorHAnsi" w:hAnsiTheme="minorHAnsi" w:cstheme="minorHAnsi"/>
              <w:color w:val="000000" w:themeColor="text1"/>
              <w:sz w:val="28"/>
              <w:szCs w:val="28"/>
            </w:rPr>
            <w:t xml:space="preserve"> 2026</w:t>
          </w:r>
        </w:p>
      </w:tc>
    </w:tr>
  </w:tbl>
  <w:p w14:paraId="4F9BC1B6" w14:textId="77777777" w:rsidR="007B0F5E" w:rsidRDefault="007B0F5E" w:rsidP="00311D4F">
    <w:pPr>
      <w:pStyle w:val="KeinLeerraum"/>
    </w:pPr>
  </w:p>
  <w:p w14:paraId="6395464A" w14:textId="61FD170B" w:rsidR="007B0F5E" w:rsidRPr="006F5A0F" w:rsidRDefault="007B0F5E" w:rsidP="00311D4F">
    <w:pPr>
      <w:pStyle w:val="KeinLeerraum"/>
      <w:rPr>
        <w:sz w:val="28"/>
      </w:rPr>
    </w:pPr>
    <w:r w:rsidRPr="006F5A0F">
      <w:rPr>
        <w:sz w:val="28"/>
      </w:rPr>
      <w:t xml:space="preserve">Einsenden per E-Mail bitte an: </w:t>
    </w:r>
  </w:p>
  <w:p w14:paraId="09C23119" w14:textId="279EB8CA" w:rsidR="007B0F5E" w:rsidRPr="006F5A0F" w:rsidRDefault="006B1607" w:rsidP="00311D4F">
    <w:pPr>
      <w:pStyle w:val="KeinLeerraum"/>
      <w:rPr>
        <w:b/>
        <w:bCs/>
        <w:sz w:val="28"/>
      </w:rPr>
    </w:pPr>
    <w:hyperlink r:id="rId2" w:history="1">
      <w:r w:rsidR="007B0F5E" w:rsidRPr="006F5A0F">
        <w:rPr>
          <w:rStyle w:val="Hyperlink"/>
          <w:b/>
          <w:bCs/>
          <w:sz w:val="28"/>
        </w:rPr>
        <w:t>Anpassungsstrategie@mu.niedersachsen.de</w:t>
      </w:r>
    </w:hyperlink>
  </w:p>
  <w:p w14:paraId="71CA3B4F" w14:textId="77777777" w:rsidR="007B0F5E" w:rsidRPr="00311D4F" w:rsidRDefault="007B0F5E" w:rsidP="00311D4F">
    <w:pPr>
      <w:pStyle w:val="KeinLeerraum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Kapitel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Kapitel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nhang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Kapitel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Aufzhlungszeichen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Aufzhlungszeichen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ennumm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ennumm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merierteListe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DF7B0E"/>
    <w:multiLevelType w:val="multilevel"/>
    <w:tmpl w:val="4BBE41AE"/>
    <w:lvl w:ilvl="0">
      <w:start w:val="1"/>
      <w:numFmt w:val="decimal"/>
      <w:lvlText w:val="Kapitel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berschrift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berschrift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berschrift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berschrift9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Kapitel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0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Kapitel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 w16cid:durableId="1445032376">
    <w:abstractNumId w:val="11"/>
  </w:num>
  <w:num w:numId="2" w16cid:durableId="532115279">
    <w:abstractNumId w:val="7"/>
  </w:num>
  <w:num w:numId="3" w16cid:durableId="924847873">
    <w:abstractNumId w:val="15"/>
  </w:num>
  <w:num w:numId="4" w16cid:durableId="952248764">
    <w:abstractNumId w:val="12"/>
  </w:num>
  <w:num w:numId="5" w16cid:durableId="1284731456">
    <w:abstractNumId w:val="13"/>
  </w:num>
  <w:num w:numId="6" w16cid:durableId="187526200">
    <w:abstractNumId w:val="19"/>
  </w:num>
  <w:num w:numId="7" w16cid:durableId="115367210">
    <w:abstractNumId w:val="6"/>
  </w:num>
  <w:num w:numId="8" w16cid:durableId="1780491293">
    <w:abstractNumId w:val="10"/>
  </w:num>
  <w:num w:numId="9" w16cid:durableId="1836144912">
    <w:abstractNumId w:val="17"/>
  </w:num>
  <w:num w:numId="10" w16cid:durableId="252671917">
    <w:abstractNumId w:val="1"/>
  </w:num>
  <w:num w:numId="11" w16cid:durableId="1787701944">
    <w:abstractNumId w:val="5"/>
  </w:num>
  <w:num w:numId="12" w16cid:durableId="1909874094">
    <w:abstractNumId w:val="0"/>
  </w:num>
  <w:num w:numId="13" w16cid:durableId="320087128">
    <w:abstractNumId w:val="2"/>
  </w:num>
  <w:num w:numId="14" w16cid:durableId="1152453532">
    <w:abstractNumId w:val="9"/>
  </w:num>
  <w:num w:numId="15" w16cid:durableId="2110657054">
    <w:abstractNumId w:val="8"/>
  </w:num>
  <w:num w:numId="16" w16cid:durableId="1848597912">
    <w:abstractNumId w:val="16"/>
  </w:num>
  <w:num w:numId="17" w16cid:durableId="1418404974">
    <w:abstractNumId w:val="3"/>
  </w:num>
  <w:num w:numId="18" w16cid:durableId="786897411">
    <w:abstractNumId w:val="21"/>
  </w:num>
  <w:num w:numId="19" w16cid:durableId="1575698704">
    <w:abstractNumId w:val="18"/>
  </w:num>
  <w:num w:numId="20" w16cid:durableId="991641032">
    <w:abstractNumId w:val="14"/>
  </w:num>
  <w:num w:numId="21" w16cid:durableId="857160257">
    <w:abstractNumId w:val="20"/>
  </w:num>
  <w:num w:numId="22" w16cid:durableId="1566137043">
    <w:abstractNumId w:val="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isplayBackgroundShape/>
  <w:embedTrueTypeFonts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099"/>
    <w:rsid w:val="000172E5"/>
    <w:rsid w:val="00052382"/>
    <w:rsid w:val="0006568A"/>
    <w:rsid w:val="00076F0F"/>
    <w:rsid w:val="00084253"/>
    <w:rsid w:val="000D1F49"/>
    <w:rsid w:val="001727CA"/>
    <w:rsid w:val="001800AB"/>
    <w:rsid w:val="002C56E6"/>
    <w:rsid w:val="002E3A0B"/>
    <w:rsid w:val="002F72CF"/>
    <w:rsid w:val="00306998"/>
    <w:rsid w:val="00311D4F"/>
    <w:rsid w:val="0034390E"/>
    <w:rsid w:val="00344849"/>
    <w:rsid w:val="00361E11"/>
    <w:rsid w:val="003769BA"/>
    <w:rsid w:val="00381065"/>
    <w:rsid w:val="003F0847"/>
    <w:rsid w:val="0040038D"/>
    <w:rsid w:val="0040090B"/>
    <w:rsid w:val="0046302A"/>
    <w:rsid w:val="00487D2D"/>
    <w:rsid w:val="004B2B1C"/>
    <w:rsid w:val="004D5D62"/>
    <w:rsid w:val="00502E9C"/>
    <w:rsid w:val="005112D0"/>
    <w:rsid w:val="005657F6"/>
    <w:rsid w:val="00577E06"/>
    <w:rsid w:val="00583334"/>
    <w:rsid w:val="005A3BF7"/>
    <w:rsid w:val="005F2035"/>
    <w:rsid w:val="005F7990"/>
    <w:rsid w:val="0061427E"/>
    <w:rsid w:val="006145D8"/>
    <w:rsid w:val="0062122D"/>
    <w:rsid w:val="00632683"/>
    <w:rsid w:val="00637200"/>
    <w:rsid w:val="0063739C"/>
    <w:rsid w:val="00671253"/>
    <w:rsid w:val="006B1607"/>
    <w:rsid w:val="006F5A0F"/>
    <w:rsid w:val="007147D7"/>
    <w:rsid w:val="007242C4"/>
    <w:rsid w:val="00742DF1"/>
    <w:rsid w:val="00770F25"/>
    <w:rsid w:val="007A35A8"/>
    <w:rsid w:val="007B0A85"/>
    <w:rsid w:val="007B0F5E"/>
    <w:rsid w:val="007C6A52"/>
    <w:rsid w:val="007E0830"/>
    <w:rsid w:val="0082043E"/>
    <w:rsid w:val="00846B76"/>
    <w:rsid w:val="0086797B"/>
    <w:rsid w:val="008A01BC"/>
    <w:rsid w:val="008C18EA"/>
    <w:rsid w:val="008E203A"/>
    <w:rsid w:val="0091229C"/>
    <w:rsid w:val="0092283D"/>
    <w:rsid w:val="00940E73"/>
    <w:rsid w:val="009465B0"/>
    <w:rsid w:val="0098597D"/>
    <w:rsid w:val="009F619A"/>
    <w:rsid w:val="009F6DDE"/>
    <w:rsid w:val="00A03156"/>
    <w:rsid w:val="00A11BD1"/>
    <w:rsid w:val="00A370A8"/>
    <w:rsid w:val="00A46B53"/>
    <w:rsid w:val="00AE3099"/>
    <w:rsid w:val="00B337A2"/>
    <w:rsid w:val="00B36967"/>
    <w:rsid w:val="00BC6A63"/>
    <w:rsid w:val="00BD4753"/>
    <w:rsid w:val="00BD5CB1"/>
    <w:rsid w:val="00BE62EE"/>
    <w:rsid w:val="00C003BA"/>
    <w:rsid w:val="00C40610"/>
    <w:rsid w:val="00C4602F"/>
    <w:rsid w:val="00C46878"/>
    <w:rsid w:val="00C6231D"/>
    <w:rsid w:val="00C96275"/>
    <w:rsid w:val="00CB4A51"/>
    <w:rsid w:val="00CD4532"/>
    <w:rsid w:val="00CD47B0"/>
    <w:rsid w:val="00CE6104"/>
    <w:rsid w:val="00CE7918"/>
    <w:rsid w:val="00D045B1"/>
    <w:rsid w:val="00D16163"/>
    <w:rsid w:val="00D432CF"/>
    <w:rsid w:val="00DB1D1D"/>
    <w:rsid w:val="00DB28E3"/>
    <w:rsid w:val="00DB3FAD"/>
    <w:rsid w:val="00DC71EC"/>
    <w:rsid w:val="00E44C9C"/>
    <w:rsid w:val="00E61C09"/>
    <w:rsid w:val="00EA0D80"/>
    <w:rsid w:val="00EB3B58"/>
    <w:rsid w:val="00EC7359"/>
    <w:rsid w:val="00EE3054"/>
    <w:rsid w:val="00F00606"/>
    <w:rsid w:val="00F01256"/>
    <w:rsid w:val="00F804F4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881D0D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8"/>
        <w:szCs w:val="28"/>
        <w:lang w:val="de-DE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Standard">
    <w:name w:val="Normal"/>
    <w:uiPriority w:val="1"/>
    <w:qFormat/>
    <w:rsid w:val="00742DF1"/>
    <w:pPr>
      <w:spacing w:before="200"/>
    </w:pPr>
    <w:rPr>
      <w:sz w:val="24"/>
    </w:rPr>
  </w:style>
  <w:style w:type="paragraph" w:styleId="berschrift1">
    <w:name w:val="heading 1"/>
    <w:basedOn w:val="Standard"/>
    <w:link w:val="berschrift1Zchn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berschrift2">
    <w:name w:val="heading 2"/>
    <w:basedOn w:val="Standard"/>
    <w:link w:val="berschrift2Zchn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berschrift3">
    <w:name w:val="heading 3"/>
    <w:basedOn w:val="Standard"/>
    <w:next w:val="Standard"/>
    <w:link w:val="berschrift3Zchn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berschrift4">
    <w:name w:val="heading 4"/>
    <w:basedOn w:val="Standard"/>
    <w:link w:val="berschrift4Zchn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berschrift5">
    <w:name w:val="heading 5"/>
    <w:basedOn w:val="berschrift2"/>
    <w:link w:val="berschrift5Zchn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berschrift6">
    <w:name w:val="heading 6"/>
    <w:basedOn w:val="Standard"/>
    <w:next w:val="Standard"/>
    <w:link w:val="berschrift6Zchn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1"/>
    <w:rsid w:val="006145D8"/>
    <w:rPr>
      <w:rFonts w:asciiTheme="majorHAnsi" w:hAnsiTheme="majorHAnsi"/>
      <w:b/>
    </w:rPr>
  </w:style>
  <w:style w:type="character" w:styleId="Hashtag">
    <w:name w:val="Hashtag"/>
    <w:basedOn w:val="Absatz-Standardschriftart"/>
    <w:uiPriority w:val="99"/>
    <w:semiHidden/>
    <w:rsid w:val="00CD4532"/>
    <w:rPr>
      <w:color w:val="2B579A"/>
      <w:shd w:val="clear" w:color="auto" w:fill="E6E6E6"/>
    </w:rPr>
  </w:style>
  <w:style w:type="paragraph" w:customStyle="1" w:styleId="NummerierteListe">
    <w:name w:val="Nummerierte Liste"/>
    <w:basedOn w:val="Standard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Standard1">
    <w:name w:val="Standard1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Standardeinzug">
    <w:name w:val="Normal Indent"/>
    <w:basedOn w:val="Standard"/>
    <w:uiPriority w:val="99"/>
    <w:qFormat/>
    <w:rsid w:val="00311D4F"/>
    <w:pPr>
      <w:spacing w:after="0"/>
      <w:ind w:left="720"/>
    </w:pPr>
  </w:style>
  <w:style w:type="character" w:customStyle="1" w:styleId="berschrift3Zchn">
    <w:name w:val="Überschrift 3 Zchn"/>
    <w:basedOn w:val="Absatz-Standardschriftart"/>
    <w:link w:val="berschrift3"/>
    <w:uiPriority w:val="1"/>
    <w:semiHidden/>
    <w:rsid w:val="006145D8"/>
    <w:rPr>
      <w:b/>
      <w:bCs/>
      <w:color w:val="694A77"/>
      <w:szCs w:val="27"/>
    </w:rPr>
  </w:style>
  <w:style w:type="paragraph" w:styleId="Verzeichnis1">
    <w:name w:val="toc 1"/>
    <w:basedOn w:val="Standard"/>
    <w:next w:val="Standard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unotentext">
    <w:name w:val="footnote text"/>
    <w:basedOn w:val="Standard"/>
    <w:link w:val="FunotentextZchn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6145D8"/>
    <w:rPr>
      <w:sz w:val="18"/>
      <w:szCs w:val="20"/>
    </w:rPr>
  </w:style>
  <w:style w:type="paragraph" w:styleId="Aufzhlungszeichen">
    <w:name w:val="List Bullet"/>
    <w:basedOn w:val="Standard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Kommentartext">
    <w:name w:val="annotation text"/>
    <w:basedOn w:val="Standard"/>
    <w:link w:val="KommentartextZchn"/>
    <w:uiPriority w:val="99"/>
    <w:semiHidden/>
    <w:rsid w:val="000D1F49"/>
    <w:rPr>
      <w:szCs w:val="24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D4532"/>
    <w:rPr>
      <w:szCs w:val="24"/>
    </w:rPr>
  </w:style>
  <w:style w:type="paragraph" w:styleId="Kopfzeile">
    <w:name w:val="header"/>
    <w:basedOn w:val="Standard"/>
    <w:link w:val="KopfzeileZchn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character" w:customStyle="1" w:styleId="KopfzeileZchn">
    <w:name w:val="Kopfzeile Zchn"/>
    <w:basedOn w:val="Absatz-Standardschriftart"/>
    <w:link w:val="Kopfzeile"/>
    <w:uiPriority w:val="99"/>
    <w:rsid w:val="00637200"/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paragraph" w:styleId="Fuzeile">
    <w:name w:val="footer"/>
    <w:basedOn w:val="Standard"/>
    <w:link w:val="FuzeileZchn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uzeileZchn">
    <w:name w:val="Fußzeile Zchn"/>
    <w:basedOn w:val="Absatz-Standardschriftart"/>
    <w:link w:val="Fuzeile"/>
    <w:uiPriority w:val="99"/>
    <w:rsid w:val="00637200"/>
    <w:rPr>
      <w:sz w:val="18"/>
      <w:szCs w:val="24"/>
    </w:rPr>
  </w:style>
  <w:style w:type="character" w:styleId="Funotenzeichen">
    <w:name w:val="footnote reference"/>
    <w:basedOn w:val="Absatz-Standardschriftart"/>
    <w:uiPriority w:val="99"/>
    <w:semiHidden/>
    <w:rsid w:val="000D1F49"/>
    <w:rPr>
      <w:vertAlign w:val="superscript"/>
    </w:rPr>
  </w:style>
  <w:style w:type="character" w:styleId="Kommentarzeichen">
    <w:name w:val="annotation reference"/>
    <w:basedOn w:val="Absatz-Standardschriftart"/>
    <w:uiPriority w:val="99"/>
    <w:semiHidden/>
    <w:rsid w:val="000D1F49"/>
    <w:rPr>
      <w:sz w:val="18"/>
      <w:szCs w:val="18"/>
    </w:rPr>
  </w:style>
  <w:style w:type="paragraph" w:styleId="Listennummer">
    <w:name w:val="List Number"/>
    <w:basedOn w:val="Standard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Absatz-Standardschriftart"/>
    <w:uiPriority w:val="99"/>
    <w:semiHidden/>
    <w:rsid w:val="000D1F49"/>
    <w:rPr>
      <w:color w:val="BF678E" w:themeColor="hyperlink"/>
      <w:u w:val="singl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D1F4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KeinLeerraum">
    <w:name w:val="No Spacing"/>
    <w:basedOn w:val="Standard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itel">
    <w:name w:val="Title"/>
    <w:basedOn w:val="Standard"/>
    <w:next w:val="Standard"/>
    <w:link w:val="TitelZchn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ufzhlungszeichen2">
    <w:name w:val="List Bullet 2"/>
    <w:basedOn w:val="Standard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Abbildungstabelle">
    <w:name w:val="Abbildungstabelle"/>
    <w:basedOn w:val="NormaleTabelle"/>
    <w:uiPriority w:val="99"/>
    <w:rsid w:val="000D1F49"/>
    <w:tblPr/>
    <w:trPr>
      <w:cantSplit/>
    </w:t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145D8"/>
    <w:rPr>
      <w:b/>
      <w:sz w:val="25"/>
      <w:szCs w:val="25"/>
    </w:rPr>
  </w:style>
  <w:style w:type="character" w:customStyle="1" w:styleId="berschrift5Zchn">
    <w:name w:val="Überschrift 5 Zchn"/>
    <w:basedOn w:val="berschrift2Zchn"/>
    <w:link w:val="berschrift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Verzeichnis2">
    <w:name w:val="toc 2"/>
    <w:basedOn w:val="Standard"/>
    <w:next w:val="Standard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Verzeichnis3">
    <w:name w:val="toc 3"/>
    <w:basedOn w:val="Standard"/>
    <w:next w:val="Standard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Abbildungsverzeichnis">
    <w:name w:val="table of figures"/>
    <w:basedOn w:val="Standard"/>
    <w:next w:val="Standard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ennummer2">
    <w:name w:val="List Number 2"/>
    <w:basedOn w:val="Standard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BesuchterLink">
    <w:name w:val="FollowedHyperlink"/>
    <w:basedOn w:val="Absatz-Standardschriftart"/>
    <w:uiPriority w:val="99"/>
    <w:semiHidden/>
    <w:rsid w:val="000D1F49"/>
    <w:rPr>
      <w:color w:val="731F1C" w:themeColor="followedHyperlink"/>
      <w:u w:val="single"/>
    </w:rPr>
  </w:style>
  <w:style w:type="paragraph" w:styleId="StandardWeb">
    <w:name w:val="Normal (Web)"/>
    <w:basedOn w:val="Standard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uchtitel">
    <w:name w:val="Book Title"/>
    <w:basedOn w:val="Absatz-Standardschriftart"/>
    <w:uiPriority w:val="33"/>
    <w:semiHidden/>
    <w:rsid w:val="000D1F49"/>
    <w:rPr>
      <w:b/>
      <w:bCs/>
      <w:i/>
      <w:iCs/>
      <w:spacing w:val="5"/>
    </w:rPr>
  </w:style>
  <w:style w:type="paragraph" w:styleId="Inhaltsverzeichnisberschrift">
    <w:name w:val="TOC Heading"/>
    <w:basedOn w:val="Standard"/>
    <w:next w:val="Standard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krotext">
    <w:name w:val="macro"/>
    <w:link w:val="MakrotextZchn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6145D8"/>
    <w:rPr>
      <w:rFonts w:ascii="Consolas" w:hAnsi="Consolas"/>
      <w:sz w:val="20"/>
      <w:szCs w:val="20"/>
    </w:rPr>
  </w:style>
  <w:style w:type="table" w:styleId="Tabellenraster">
    <w:name w:val="Table Grid"/>
    <w:basedOn w:val="NormaleTabelle"/>
    <w:uiPriority w:val="39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6145D8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37200"/>
    <w:rPr>
      <w:rFonts w:ascii="Segoe UI" w:hAnsi="Segoe UI" w:cs="Segoe UI"/>
      <w:sz w:val="18"/>
      <w:szCs w:val="18"/>
    </w:rPr>
  </w:style>
  <w:style w:type="paragraph" w:customStyle="1" w:styleId="86E9A49B77044023AB48C6C95ECB9006">
    <w:name w:val="86E9A49B77044023AB48C6C95ECB9006"/>
    <w:rsid w:val="00381065"/>
    <w:pPr>
      <w:spacing w:after="160" w:line="259" w:lineRule="auto"/>
    </w:pPr>
    <w:rPr>
      <w:rFonts w:eastAsiaTheme="minorEastAsia"/>
      <w:sz w:val="22"/>
      <w:szCs w:val="22"/>
      <w:lang w:eastAsia="de-DE"/>
    </w:rPr>
  </w:style>
  <w:style w:type="paragraph" w:customStyle="1" w:styleId="90F17DCF23734418A0CC0530134351D42">
    <w:name w:val="90F17DCF23734418A0CC0530134351D42"/>
    <w:rsid w:val="00381065"/>
    <w:pPr>
      <w:spacing w:before="200" w:after="0"/>
      <w:ind w:left="720"/>
    </w:pPr>
  </w:style>
  <w:style w:type="paragraph" w:styleId="berarbeitung">
    <w:name w:val="Revision"/>
    <w:hidden/>
    <w:uiPriority w:val="99"/>
    <w:semiHidden/>
    <w:rsid w:val="004B2B1C"/>
    <w:pPr>
      <w:spacing w:after="0" w:line="240" w:lineRule="auto"/>
    </w:pPr>
    <w:rPr>
      <w:sz w:val="24"/>
    </w:rPr>
  </w:style>
  <w:style w:type="character" w:styleId="NichtaufgelsteErwhnung">
    <w:name w:val="Unresolved Mention"/>
    <w:basedOn w:val="Absatz-Standardschriftart"/>
    <w:uiPriority w:val="99"/>
    <w:semiHidden/>
    <w:rsid w:val="007B0F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426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9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3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33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CF824.530EC420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npassungsstrategie@mu.niedersachsen.de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yaJoridMarleneMU\AppData\Roaming\Microsoft\Templates\Mitgliedsantrag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4794E681F743B6B912CB1955B384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CBCC7B-3385-4F0C-84E2-312AD210BAC8}"/>
      </w:docPartPr>
      <w:docPartBody>
        <w:p w:rsidR="003E6753" w:rsidRDefault="00634B47" w:rsidP="00634B47">
          <w:pPr>
            <w:pStyle w:val="974794E681F743B6B912CB1955B384877"/>
          </w:pPr>
          <w:r w:rsidRPr="00637200">
            <w:rPr>
              <w:lang w:bidi="de-DE"/>
            </w:rPr>
            <w:t>Vorname</w:t>
          </w:r>
        </w:p>
      </w:docPartBody>
    </w:docPart>
    <w:docPart>
      <w:docPartPr>
        <w:name w:val="903F9545FC4D4B2A87B8E7444A9DA1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429B32-C4CA-49FA-9745-0C7DADDB23B6}"/>
      </w:docPartPr>
      <w:docPartBody>
        <w:p w:rsidR="003E6753" w:rsidRDefault="00634B47" w:rsidP="00634B47">
          <w:pPr>
            <w:pStyle w:val="903F9545FC4D4B2A87B8E7444A9DA15B7"/>
          </w:pPr>
          <w:r w:rsidRPr="00637200">
            <w:rPr>
              <w:lang w:bidi="de-DE"/>
            </w:rPr>
            <w:t>Nachname</w:t>
          </w:r>
        </w:p>
      </w:docPartBody>
    </w:docPart>
    <w:docPart>
      <w:docPartPr>
        <w:name w:val="90F17DCF23734418A0CC0530134351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8D98CF-7449-4C79-AECC-49F28D3753A8}"/>
      </w:docPartPr>
      <w:docPartBody>
        <w:p w:rsidR="003E6753" w:rsidRDefault="00634B47" w:rsidP="00634B47">
          <w:pPr>
            <w:pStyle w:val="90F17DCF23734418A0CC0530134351D47"/>
          </w:pPr>
          <w:r w:rsidRPr="00637200">
            <w:rPr>
              <w:lang w:bidi="de-DE"/>
            </w:rPr>
            <w:t>E-Mail-Adresse</w:t>
          </w:r>
        </w:p>
      </w:docPartBody>
    </w:docPart>
    <w:docPart>
      <w:docPartPr>
        <w:name w:val="111AE55F6BA34DD49C240C81509370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1A7776-DE4F-4DBD-AA31-A05280997D2D}"/>
      </w:docPartPr>
      <w:docPartBody>
        <w:p w:rsidR="003E6753" w:rsidRDefault="00634B47" w:rsidP="00634B47">
          <w:pPr>
            <w:pStyle w:val="111AE55F6BA34DD49C240C815093706E7"/>
          </w:pPr>
          <w:r w:rsidRPr="0051786C">
            <w:rPr>
              <w:rStyle w:val="Platzhaltertext"/>
            </w:rPr>
            <w:t>Wählen Sie ein Element aus.</w:t>
          </w:r>
        </w:p>
      </w:docPartBody>
    </w:docPart>
    <w:docPart>
      <w:docPartPr>
        <w:name w:val="4C57F4227CDB4FB99BEB7ABD20B9DB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C7230A-515E-4083-A35D-41767E9884BE}"/>
      </w:docPartPr>
      <w:docPartBody>
        <w:p w:rsidR="003E6753" w:rsidRDefault="00634B47" w:rsidP="00634B47">
          <w:pPr>
            <w:pStyle w:val="4C57F4227CDB4FB99BEB7ABD20B9DB9A7"/>
          </w:pPr>
          <w:r w:rsidRPr="0051786C">
            <w:rPr>
              <w:rStyle w:val="Platzhaltertext"/>
            </w:rPr>
            <w:t>Wählen Sie ein Element aus.</w:t>
          </w:r>
        </w:p>
      </w:docPartBody>
    </w:docPart>
    <w:docPart>
      <w:docPartPr>
        <w:name w:val="724483892FFC4860892B7AC35FD099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CD12E5-0D15-48EB-8FC3-B193D4C21B4D}"/>
      </w:docPartPr>
      <w:docPartBody>
        <w:p w:rsidR="003E6753" w:rsidRDefault="00634B47" w:rsidP="00634B47">
          <w:pPr>
            <w:pStyle w:val="724483892FFC4860892B7AC35FD099A47"/>
          </w:pPr>
          <w:r w:rsidRPr="0051786C">
            <w:rPr>
              <w:rStyle w:val="Platzhaltertext"/>
            </w:rPr>
            <w:t>Wählen Sie ein Element aus.</w:t>
          </w:r>
        </w:p>
      </w:docPartBody>
    </w:docPart>
    <w:docPart>
      <w:docPartPr>
        <w:name w:val="A26D2FFB5A3545DD918F5F3869B11B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274E58-BE0E-4FB8-A90A-BAADFC53108C}"/>
      </w:docPartPr>
      <w:docPartBody>
        <w:p w:rsidR="003E6753" w:rsidRDefault="00634B47" w:rsidP="00634B47">
          <w:pPr>
            <w:pStyle w:val="A26D2FFB5A3545DD918F5F3869B11B5C7"/>
          </w:pPr>
          <w:r w:rsidRPr="0051786C">
            <w:rPr>
              <w:rStyle w:val="Platzhaltertext"/>
            </w:rPr>
            <w:t>Wählen Sie ein Element aus.</w:t>
          </w:r>
        </w:p>
      </w:docPartBody>
    </w:docPart>
    <w:docPart>
      <w:docPartPr>
        <w:name w:val="333BAF9574DF485192560118F6616D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9713C0-5C0C-4FCE-9C36-B5B49F08A5C8}"/>
      </w:docPartPr>
      <w:docPartBody>
        <w:p w:rsidR="003E6753" w:rsidRDefault="00634B47" w:rsidP="00634B47">
          <w:pPr>
            <w:pStyle w:val="333BAF9574DF485192560118F6616DB2"/>
          </w:pPr>
          <w:r w:rsidRPr="0051786C">
            <w:rPr>
              <w:rStyle w:val="Platzhaltertext"/>
            </w:rPr>
            <w:t>Geben Sie alle Inhalte ein, die wiederholt werden sollen – einschließlich anderer Inhaltssteuerelemente. Sie können auch dieses Steuerelement um Tabellenzeilen herum einfügen, um Teile einer Tabelle zu wiederholen.</w:t>
          </w:r>
        </w:p>
      </w:docPartBody>
    </w:docPart>
    <w:docPart>
      <w:docPartPr>
        <w:name w:val="3640379F5ED54D25A069DC85CF610ED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88F2D0-CE45-4E13-A03B-DC06A0E97AF2}"/>
      </w:docPartPr>
      <w:docPartBody>
        <w:p w:rsidR="003E6753" w:rsidRDefault="00634B47" w:rsidP="00634B47">
          <w:pPr>
            <w:pStyle w:val="3640379F5ED54D25A069DC85CF610ED17"/>
          </w:pPr>
          <w:r w:rsidRPr="0051786C">
            <w:rPr>
              <w:rStyle w:val="Platzhaltertext"/>
            </w:rPr>
            <w:t>Wählen Sie ein Element aus.</w:t>
          </w:r>
        </w:p>
      </w:docPartBody>
    </w:docPart>
    <w:docPart>
      <w:docPartPr>
        <w:name w:val="398E7FEDF13749CDB5FE5E9952F6B1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81E365-B8CC-4851-A08B-6F3E6DF4639A}"/>
      </w:docPartPr>
      <w:docPartBody>
        <w:p w:rsidR="003E6753" w:rsidRDefault="00634B47" w:rsidP="00634B47">
          <w:pPr>
            <w:pStyle w:val="398E7FEDF13749CDB5FE5E9952F6B1597"/>
          </w:pPr>
          <w:r w:rsidRPr="0051786C">
            <w:rPr>
              <w:rStyle w:val="Platzhaltertext"/>
            </w:rPr>
            <w:t>Wählen Sie ein Element aus.</w:t>
          </w:r>
        </w:p>
      </w:docPartBody>
    </w:docPart>
    <w:docPart>
      <w:docPartPr>
        <w:name w:val="9B2819E4381645A9BFFAE55EE4AF0F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7AF2D1-BF90-450B-8174-0D704E2FCCF6}"/>
      </w:docPartPr>
      <w:docPartBody>
        <w:p w:rsidR="003E6753" w:rsidRDefault="00634B47" w:rsidP="00634B47">
          <w:pPr>
            <w:pStyle w:val="9B2819E4381645A9BFFAE55EE4AF0F3B7"/>
          </w:pPr>
          <w:r w:rsidRPr="0051786C">
            <w:rPr>
              <w:rStyle w:val="Platzhaltertext"/>
            </w:rPr>
            <w:t>Wählen Sie ein Element aus.</w:t>
          </w:r>
        </w:p>
      </w:docPartBody>
    </w:docPart>
    <w:docPart>
      <w:docPartPr>
        <w:name w:val="DefaultPlaceholder_-18540134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A4CA37-7CEC-4303-9564-2C581EB73C7F}"/>
      </w:docPartPr>
      <w:docPartBody>
        <w:p w:rsidR="00E32657" w:rsidRDefault="003E6753">
          <w:r w:rsidRPr="002468BD">
            <w:rPr>
              <w:rStyle w:val="Platzhaltertext"/>
            </w:rPr>
            <w:t>Geben Sie alle Inhalte ein, die wiederholt werden sollen – einschließlich anderer Inhaltssteuerelemente. Sie können auch dieses Steuerelement um Tabellenzeilen herum einfügen, um Teile einer Tabelle zu wiederholen.</w:t>
          </w:r>
        </w:p>
      </w:docPartBody>
    </w:docPart>
    <w:docPart>
      <w:docPartPr>
        <w:name w:val="37CD56A359EB4D4A9EEBBD66BA0FDDC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914FF9-3264-47AF-95D8-C6B0EFE26D2B}"/>
      </w:docPartPr>
      <w:docPartBody>
        <w:p w:rsidR="00E32657" w:rsidRDefault="003E6753" w:rsidP="003E6753">
          <w:pPr>
            <w:pStyle w:val="37CD56A359EB4D4A9EEBBD66BA0FDDC6"/>
          </w:pPr>
          <w:r w:rsidRPr="0051786C"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B47"/>
    <w:rsid w:val="003E6753"/>
    <w:rsid w:val="00634B47"/>
    <w:rsid w:val="008C18EA"/>
    <w:rsid w:val="00A46B53"/>
    <w:rsid w:val="00E32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1"/>
    <w:rPr>
      <w:rFonts w:asciiTheme="majorHAnsi" w:eastAsiaTheme="minorHAnsi" w:hAnsiTheme="majorHAnsi"/>
      <w:b/>
      <w:sz w:val="28"/>
      <w:szCs w:val="28"/>
      <w:lang w:eastAsia="en-US"/>
    </w:rPr>
  </w:style>
  <w:style w:type="paragraph" w:customStyle="1" w:styleId="37CD56A359EB4D4A9EEBBD66BA0FDDC6">
    <w:name w:val="37CD56A359EB4D4A9EEBBD66BA0FDDC6"/>
    <w:rsid w:val="003E6753"/>
  </w:style>
  <w:style w:type="character" w:styleId="Platzhaltertext">
    <w:name w:val="Placeholder Text"/>
    <w:basedOn w:val="Absatz-Standardschriftart"/>
    <w:uiPriority w:val="99"/>
    <w:semiHidden/>
    <w:rsid w:val="003E6753"/>
    <w:rPr>
      <w:color w:val="808080"/>
    </w:rPr>
  </w:style>
  <w:style w:type="paragraph" w:customStyle="1" w:styleId="333BAF9574DF485192560118F6616DB2">
    <w:name w:val="333BAF9574DF485192560118F6616DB2"/>
    <w:rsid w:val="00634B47"/>
  </w:style>
  <w:style w:type="paragraph" w:styleId="Fuzeile">
    <w:name w:val="footer"/>
    <w:basedOn w:val="Standard"/>
    <w:link w:val="FuzeileZchn"/>
    <w:uiPriority w:val="99"/>
    <w:rsid w:val="00634B47"/>
    <w:pPr>
      <w:tabs>
        <w:tab w:val="center" w:pos="4680"/>
        <w:tab w:val="right" w:pos="9810"/>
      </w:tabs>
      <w:spacing w:before="200" w:after="0" w:line="240" w:lineRule="auto"/>
    </w:pPr>
    <w:rPr>
      <w:rFonts w:eastAsiaTheme="minorHAnsi"/>
      <w:sz w:val="18"/>
      <w:szCs w:val="24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634B47"/>
    <w:rPr>
      <w:rFonts w:eastAsiaTheme="minorHAnsi"/>
      <w:sz w:val="18"/>
      <w:szCs w:val="24"/>
      <w:lang w:eastAsia="en-US"/>
    </w:rPr>
  </w:style>
  <w:style w:type="paragraph" w:customStyle="1" w:styleId="974794E681F743B6B912CB1955B384877">
    <w:name w:val="974794E681F743B6B912CB1955B384877"/>
    <w:rsid w:val="00634B47"/>
    <w:pPr>
      <w:spacing w:before="200" w:after="0" w:line="271" w:lineRule="auto"/>
      <w:ind w:left="720"/>
    </w:pPr>
    <w:rPr>
      <w:rFonts w:eastAsiaTheme="minorHAnsi"/>
      <w:sz w:val="28"/>
      <w:szCs w:val="28"/>
      <w:lang w:eastAsia="en-US"/>
    </w:rPr>
  </w:style>
  <w:style w:type="paragraph" w:customStyle="1" w:styleId="903F9545FC4D4B2A87B8E7444A9DA15B7">
    <w:name w:val="903F9545FC4D4B2A87B8E7444A9DA15B7"/>
    <w:rsid w:val="00634B47"/>
    <w:pPr>
      <w:spacing w:before="200" w:after="0" w:line="271" w:lineRule="auto"/>
      <w:ind w:left="720"/>
    </w:pPr>
    <w:rPr>
      <w:rFonts w:eastAsiaTheme="minorHAnsi"/>
      <w:sz w:val="28"/>
      <w:szCs w:val="28"/>
      <w:lang w:eastAsia="en-US"/>
    </w:rPr>
  </w:style>
  <w:style w:type="paragraph" w:customStyle="1" w:styleId="90F17DCF23734418A0CC0530134351D47">
    <w:name w:val="90F17DCF23734418A0CC0530134351D47"/>
    <w:rsid w:val="00634B47"/>
    <w:pPr>
      <w:spacing w:before="200" w:after="0" w:line="271" w:lineRule="auto"/>
      <w:ind w:left="720"/>
    </w:pPr>
    <w:rPr>
      <w:rFonts w:eastAsiaTheme="minorHAnsi"/>
      <w:sz w:val="28"/>
      <w:szCs w:val="28"/>
      <w:lang w:eastAsia="en-US"/>
    </w:rPr>
  </w:style>
  <w:style w:type="paragraph" w:customStyle="1" w:styleId="111AE55F6BA34DD49C240C815093706E7">
    <w:name w:val="111AE55F6BA34DD49C240C815093706E7"/>
    <w:rsid w:val="00634B47"/>
    <w:pPr>
      <w:spacing w:before="200" w:after="200" w:line="271" w:lineRule="auto"/>
    </w:pPr>
    <w:rPr>
      <w:rFonts w:eastAsiaTheme="minorHAnsi"/>
      <w:sz w:val="28"/>
      <w:szCs w:val="28"/>
      <w:lang w:eastAsia="en-US"/>
    </w:rPr>
  </w:style>
  <w:style w:type="paragraph" w:customStyle="1" w:styleId="4C57F4227CDB4FB99BEB7ABD20B9DB9A7">
    <w:name w:val="4C57F4227CDB4FB99BEB7ABD20B9DB9A7"/>
    <w:rsid w:val="00634B47"/>
    <w:pPr>
      <w:spacing w:before="200" w:after="200" w:line="271" w:lineRule="auto"/>
    </w:pPr>
    <w:rPr>
      <w:rFonts w:eastAsiaTheme="minorHAnsi"/>
      <w:sz w:val="28"/>
      <w:szCs w:val="28"/>
      <w:lang w:eastAsia="en-US"/>
    </w:rPr>
  </w:style>
  <w:style w:type="paragraph" w:customStyle="1" w:styleId="724483892FFC4860892B7AC35FD099A47">
    <w:name w:val="724483892FFC4860892B7AC35FD099A47"/>
    <w:rsid w:val="00634B47"/>
    <w:pPr>
      <w:spacing w:before="200" w:after="200" w:line="271" w:lineRule="auto"/>
    </w:pPr>
    <w:rPr>
      <w:rFonts w:eastAsiaTheme="minorHAnsi"/>
      <w:sz w:val="28"/>
      <w:szCs w:val="28"/>
      <w:lang w:eastAsia="en-US"/>
    </w:rPr>
  </w:style>
  <w:style w:type="paragraph" w:customStyle="1" w:styleId="A26D2FFB5A3545DD918F5F3869B11B5C7">
    <w:name w:val="A26D2FFB5A3545DD918F5F3869B11B5C7"/>
    <w:rsid w:val="00634B47"/>
    <w:pPr>
      <w:spacing w:before="200" w:after="200" w:line="271" w:lineRule="auto"/>
    </w:pPr>
    <w:rPr>
      <w:rFonts w:eastAsiaTheme="minorHAnsi"/>
      <w:sz w:val="28"/>
      <w:szCs w:val="28"/>
      <w:lang w:eastAsia="en-US"/>
    </w:rPr>
  </w:style>
  <w:style w:type="paragraph" w:customStyle="1" w:styleId="3640379F5ED54D25A069DC85CF610ED17">
    <w:name w:val="3640379F5ED54D25A069DC85CF610ED17"/>
    <w:rsid w:val="00634B47"/>
    <w:pPr>
      <w:spacing w:before="200" w:after="200" w:line="271" w:lineRule="auto"/>
    </w:pPr>
    <w:rPr>
      <w:rFonts w:eastAsiaTheme="minorHAnsi"/>
      <w:sz w:val="28"/>
      <w:szCs w:val="28"/>
      <w:lang w:eastAsia="en-US"/>
    </w:rPr>
  </w:style>
  <w:style w:type="paragraph" w:customStyle="1" w:styleId="398E7FEDF13749CDB5FE5E9952F6B1597">
    <w:name w:val="398E7FEDF13749CDB5FE5E9952F6B1597"/>
    <w:rsid w:val="00634B47"/>
    <w:pPr>
      <w:spacing w:before="200" w:after="200" w:line="271" w:lineRule="auto"/>
    </w:pPr>
    <w:rPr>
      <w:rFonts w:eastAsiaTheme="minorHAnsi"/>
      <w:sz w:val="28"/>
      <w:szCs w:val="28"/>
      <w:lang w:eastAsia="en-US"/>
    </w:rPr>
  </w:style>
  <w:style w:type="paragraph" w:customStyle="1" w:styleId="9B2819E4381645A9BFFAE55EE4AF0F3B7">
    <w:name w:val="9B2819E4381645A9BFFAE55EE4AF0F3B7"/>
    <w:rsid w:val="00634B47"/>
    <w:pPr>
      <w:spacing w:before="200" w:after="200" w:line="271" w:lineRule="auto"/>
    </w:pPr>
    <w:rPr>
      <w:rFonts w:eastAsiaTheme="minorHAnsi"/>
      <w:sz w:val="28"/>
      <w:szCs w:val="28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659BE6-7475-4546-8592-FFB69CC9D71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59869ACB-F18F-4059-ACA8-58EBD47F5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Mitgliedsantrag</Template>
  <TotalTime>0</TotalTime>
  <Pages>1</Pages>
  <Words>71</Words>
  <Characters>449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2026-08-31T14:19:00Z</dcterms:created>
  <dcterms:modified xsi:type="dcterms:W3CDTF">2026-09-14T14:56:00Z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